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43D535" w14:textId="2665E0A3" w:rsidR="002A35AA" w:rsidRPr="00261E4E" w:rsidRDefault="00DC4AD3" w:rsidP="00DC4AD3">
      <w:pPr>
        <w:spacing w:after="160" w:line="259" w:lineRule="auto"/>
        <w:jc w:val="left"/>
        <w:rPr>
          <w:rFonts w:asciiTheme="majorHAnsi" w:hAnsiTheme="majorHAnsi"/>
          <w:color w:val="646B52" w:themeColor="text2"/>
          <w:sz w:val="28"/>
          <w:szCs w:val="36"/>
          <w:lang w:val="sl-SI"/>
        </w:rPr>
      </w:pPr>
      <w:bookmarkStart w:id="0" w:name="_GoBack"/>
      <w:bookmarkEnd w:id="0"/>
      <w:r w:rsidRPr="00261E4E">
        <w:rPr>
          <w:rFonts w:asciiTheme="majorHAnsi" w:hAnsiTheme="majorHAnsi"/>
          <w:color w:val="646B52" w:themeColor="text2"/>
          <w:sz w:val="56"/>
          <w:lang w:val="sl-SI"/>
        </w:rPr>
        <w:t>ME</w:t>
      </w:r>
      <w:r w:rsidR="0052197B" w:rsidRPr="00261E4E">
        <w:rPr>
          <w:rFonts w:asciiTheme="majorHAnsi" w:hAnsiTheme="majorHAnsi"/>
          <w:color w:val="646B52" w:themeColor="text2"/>
          <w:sz w:val="56"/>
          <w:lang w:val="sl-SI"/>
        </w:rPr>
        <w:t>RE</w:t>
      </w:r>
    </w:p>
    <w:tbl>
      <w:tblPr>
        <w:tblW w:w="85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6"/>
        <w:gridCol w:w="1155"/>
        <w:gridCol w:w="1167"/>
      </w:tblGrid>
      <w:tr w:rsidR="006303BC" w:rsidRPr="00261E4E" w14:paraId="0984F055" w14:textId="77777777" w:rsidTr="006303BC">
        <w:trPr>
          <w:trHeight w:val="527"/>
        </w:trPr>
        <w:tc>
          <w:tcPr>
            <w:tcW w:w="6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646B52"/>
            <w:vAlign w:val="center"/>
            <w:hideMark/>
          </w:tcPr>
          <w:p w14:paraId="1F5707C1" w14:textId="487B2B94" w:rsidR="006303BC" w:rsidRPr="00261E4E" w:rsidRDefault="006303BC" w:rsidP="0052197B">
            <w:pPr>
              <w:jc w:val="left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val="sl-SI"/>
              </w:rPr>
            </w:pPr>
            <w:r w:rsidRPr="00261E4E">
              <w:rPr>
                <w:rFonts w:ascii="Arial" w:hAnsi="Arial"/>
                <w:b/>
                <w:color w:val="FFFFFF"/>
                <w:sz w:val="20"/>
                <w:lang w:val="sl-SI"/>
              </w:rPr>
              <w:t>PROSTORNINA PRTLJAŽNIKA (litrov po VDA</w:t>
            </w:r>
            <w:r>
              <w:rPr>
                <w:rFonts w:ascii="Arial" w:hAnsi="Arial"/>
                <w:b/>
                <w:color w:val="FFFFFF"/>
                <w:sz w:val="20"/>
                <w:lang w:val="sl-SI"/>
              </w:rPr>
              <w:t xml:space="preserve"> / L</w:t>
            </w:r>
            <w:r w:rsidRPr="00261E4E">
              <w:rPr>
                <w:rFonts w:ascii="Arial" w:hAnsi="Arial"/>
                <w:b/>
                <w:color w:val="FFFFFF"/>
                <w:sz w:val="20"/>
                <w:lang w:val="sl-SI"/>
              </w:rPr>
              <w:t>)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646B52"/>
            <w:vAlign w:val="center"/>
            <w:hideMark/>
          </w:tcPr>
          <w:p w14:paraId="68D1451D" w14:textId="389AF792" w:rsidR="006303BC" w:rsidRPr="00261E4E" w:rsidRDefault="006303BC" w:rsidP="00EE431A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val="sl-SI"/>
              </w:rPr>
            </w:pPr>
            <w:r w:rsidRPr="00261E4E">
              <w:rPr>
                <w:rFonts w:ascii="Arial" w:hAnsi="Arial"/>
                <w:b/>
                <w:color w:val="FFFFFF"/>
                <w:sz w:val="20"/>
                <w:lang w:val="sl-SI"/>
              </w:rPr>
              <w:t xml:space="preserve">5 sedežev 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646B52"/>
            <w:vAlign w:val="center"/>
            <w:hideMark/>
          </w:tcPr>
          <w:p w14:paraId="4587E5BA" w14:textId="1D1F4582" w:rsidR="006303BC" w:rsidRPr="006303BC" w:rsidRDefault="006303BC" w:rsidP="00EE431A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val="sl-SI"/>
              </w:rPr>
            </w:pPr>
            <w:r w:rsidRPr="006303BC">
              <w:rPr>
                <w:rFonts w:ascii="Arial" w:hAnsi="Arial"/>
                <w:b/>
                <w:color w:val="FFFFFF"/>
                <w:sz w:val="20"/>
                <w:lang w:val="sl-SI"/>
              </w:rPr>
              <w:t>7 sedežev</w:t>
            </w:r>
          </w:p>
        </w:tc>
      </w:tr>
      <w:tr w:rsidR="006303BC" w:rsidRPr="00261E4E" w14:paraId="1D7AB9D3" w14:textId="77777777" w:rsidTr="006303BC">
        <w:trPr>
          <w:trHeight w:val="385"/>
        </w:trPr>
        <w:tc>
          <w:tcPr>
            <w:tcW w:w="6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4A599" w14:textId="7C7DFE6B" w:rsidR="006303BC" w:rsidRPr="00261E4E" w:rsidRDefault="006303BC" w:rsidP="00EE431A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Največja prostornina prtljažnika z vsemi sedeži</w:t>
            </w:r>
            <w:r w:rsidR="00222F6A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1CBAD" w14:textId="343F6985" w:rsidR="006303BC" w:rsidRPr="00261E4E" w:rsidRDefault="006303BC" w:rsidP="002A35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  <w:t>708</w:t>
            </w:r>
            <w:r w:rsidR="0089609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  <w:t xml:space="preserve"> / 842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A6392" w14:textId="75B5BF96" w:rsidR="006303BC" w:rsidRPr="006303BC" w:rsidRDefault="006303BC" w:rsidP="002A35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6303BC">
              <w:rPr>
                <w:rFonts w:ascii="Arial" w:hAnsi="Arial"/>
                <w:b/>
                <w:color w:val="000000"/>
                <w:sz w:val="16"/>
                <w:lang w:val="sl-SI"/>
              </w:rPr>
              <w:t>160</w:t>
            </w:r>
            <w:r w:rsidR="00896098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 / 213</w:t>
            </w:r>
          </w:p>
        </w:tc>
      </w:tr>
      <w:tr w:rsidR="006303BC" w:rsidRPr="00261E4E" w14:paraId="37BBD8AC" w14:textId="77777777" w:rsidTr="006303BC">
        <w:trPr>
          <w:trHeight w:val="385"/>
        </w:trPr>
        <w:tc>
          <w:tcPr>
            <w:tcW w:w="6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8379FB5" w14:textId="234472F4" w:rsidR="006303BC" w:rsidRPr="00261E4E" w:rsidRDefault="006303BC" w:rsidP="004C3591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Največja prostornina prtljažnika s poklopljenimi nasloni sedežev v 3. vrsti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58F6A43D" w14:textId="2270227C" w:rsidR="006303BC" w:rsidRPr="00261E4E" w:rsidRDefault="006303BC" w:rsidP="00EE43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6CE69C2" w14:textId="0FCCF53E" w:rsidR="006303BC" w:rsidRPr="006303BC" w:rsidRDefault="00896098" w:rsidP="00B90C4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  <w:t>565</w:t>
            </w:r>
            <w:r w:rsidR="006303BC" w:rsidRPr="006303B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  <w:t xml:space="preserve"> /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  <w:t>712</w:t>
            </w:r>
          </w:p>
        </w:tc>
      </w:tr>
      <w:tr w:rsidR="006303BC" w:rsidRPr="00261E4E" w14:paraId="1B3FE3BA" w14:textId="77777777" w:rsidTr="006303BC">
        <w:trPr>
          <w:trHeight w:val="385"/>
        </w:trPr>
        <w:tc>
          <w:tcPr>
            <w:tcW w:w="6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7403DE" w14:textId="28DCEF84" w:rsidR="006303BC" w:rsidRPr="00261E4E" w:rsidRDefault="006303BC" w:rsidP="004C3591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Največja prostornina prtljažnika s povsem zloženimi sedeži v 2. vrsti</w:t>
            </w:r>
            <w:r w:rsidR="00222F6A">
              <w:rPr>
                <w:rFonts w:ascii="Arial" w:hAnsi="Arial"/>
                <w:b/>
                <w:color w:val="000000"/>
                <w:sz w:val="16"/>
                <w:lang w:val="sl-SI"/>
              </w:rPr>
              <w:t>, odstranjena 3.vrsta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C53D21" w14:textId="1E65681C" w:rsidR="006303BC" w:rsidRPr="00261E4E" w:rsidRDefault="00DC6F6B" w:rsidP="002A35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6303BC">
              <w:rPr>
                <w:rFonts w:ascii="Arial" w:hAnsi="Arial"/>
                <w:b/>
                <w:color w:val="000000"/>
                <w:sz w:val="16"/>
                <w:lang w:val="sl-SI"/>
              </w:rPr>
              <w:t>1.819</w:t>
            </w:r>
            <w:r w:rsidR="006303BC"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 </w:t>
            </w:r>
            <w:r w:rsidR="009334BD">
              <w:rPr>
                <w:rFonts w:ascii="Arial" w:hAnsi="Arial"/>
                <w:b/>
                <w:color w:val="000000"/>
                <w:sz w:val="16"/>
                <w:lang w:val="sl-SI"/>
              </w:rPr>
              <w:t>/ 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7A05DE" w14:textId="299EC565" w:rsidR="006303BC" w:rsidRPr="006303BC" w:rsidRDefault="006303BC" w:rsidP="002A35A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6303BC">
              <w:rPr>
                <w:rFonts w:ascii="Arial" w:hAnsi="Arial"/>
                <w:b/>
                <w:color w:val="000000"/>
                <w:sz w:val="16"/>
                <w:lang w:val="sl-SI"/>
              </w:rPr>
              <w:t>1.819</w:t>
            </w:r>
            <w:r w:rsidR="009334BD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 / -</w:t>
            </w:r>
          </w:p>
        </w:tc>
      </w:tr>
    </w:tbl>
    <w:tbl>
      <w:tblPr>
        <w:tblpPr w:leftFromText="141" w:rightFromText="141" w:vertAnchor="text" w:horzAnchor="margin" w:tblpY="208"/>
        <w:tblW w:w="10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20"/>
        <w:gridCol w:w="2280"/>
        <w:gridCol w:w="2280"/>
      </w:tblGrid>
      <w:tr w:rsidR="002A35AA" w:rsidRPr="00261E4E" w14:paraId="61E7CC83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571E" w14:textId="77777777" w:rsidR="002A35AA" w:rsidRPr="00261E4E" w:rsidRDefault="002A35AA" w:rsidP="003F0DF2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 w:eastAsia="fr-FR"/>
              </w:rPr>
            </w:pPr>
          </w:p>
          <w:p w14:paraId="6CE6FE3A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 w:eastAsia="fr-F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D94C" w14:textId="77777777" w:rsidR="002A35AA" w:rsidRPr="00261E4E" w:rsidRDefault="002A35AA" w:rsidP="003F0DF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sl-SI" w:eastAsia="fr-FR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3DE8" w14:textId="77777777" w:rsidR="002A35AA" w:rsidRPr="00261E4E" w:rsidRDefault="002A35AA" w:rsidP="003F0DF2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sl-SI" w:eastAsia="fr-FR"/>
              </w:rPr>
            </w:pPr>
          </w:p>
        </w:tc>
      </w:tr>
      <w:tr w:rsidR="002A35AA" w:rsidRPr="00261E4E" w14:paraId="5347E5CE" w14:textId="77777777" w:rsidTr="003F0DF2">
        <w:trPr>
          <w:trHeight w:val="300"/>
        </w:trPr>
        <w:tc>
          <w:tcPr>
            <w:tcW w:w="61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646B52"/>
            <w:vAlign w:val="center"/>
            <w:hideMark/>
          </w:tcPr>
          <w:p w14:paraId="149DB8A0" w14:textId="77777777" w:rsidR="002A35AA" w:rsidRPr="00261E4E" w:rsidRDefault="002A35AA" w:rsidP="003F0DF2">
            <w:pPr>
              <w:jc w:val="left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val="sl-SI"/>
              </w:rPr>
            </w:pPr>
            <w:r w:rsidRPr="00261E4E">
              <w:rPr>
                <w:rFonts w:ascii="Arial" w:hAnsi="Arial"/>
                <w:b/>
                <w:color w:val="FFFFFF"/>
                <w:sz w:val="20"/>
                <w:lang w:val="sl-SI"/>
              </w:rPr>
              <w:t>DIMENSIONS (mm)</w:t>
            </w:r>
          </w:p>
        </w:tc>
        <w:tc>
          <w:tcPr>
            <w:tcW w:w="456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646B52"/>
            <w:vAlign w:val="center"/>
            <w:hideMark/>
          </w:tcPr>
          <w:p w14:paraId="01C08F58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0"/>
                <w:lang w:val="sl-SI"/>
              </w:rPr>
            </w:pPr>
            <w:r w:rsidRPr="00261E4E">
              <w:rPr>
                <w:rFonts w:ascii="Arial" w:hAnsi="Arial"/>
                <w:b/>
                <w:color w:val="FFFFFF"/>
                <w:sz w:val="20"/>
                <w:lang w:val="sl-SI"/>
              </w:rPr>
              <w:t xml:space="preserve"> </w:t>
            </w:r>
          </w:p>
        </w:tc>
      </w:tr>
      <w:tr w:rsidR="002A35AA" w:rsidRPr="00261E4E" w14:paraId="55A22DB1" w14:textId="77777777" w:rsidTr="003F0DF2">
        <w:trPr>
          <w:trHeight w:val="290"/>
        </w:trPr>
        <w:tc>
          <w:tcPr>
            <w:tcW w:w="61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0847EA95" w14:textId="43A047F5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Skupna dolžina</w:t>
            </w:r>
          </w:p>
        </w:tc>
        <w:tc>
          <w:tcPr>
            <w:tcW w:w="45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vAlign w:val="center"/>
            <w:hideMark/>
          </w:tcPr>
          <w:p w14:paraId="49FEF8F8" w14:textId="5AABA216" w:rsidR="002A35AA" w:rsidRPr="00261E4E" w:rsidRDefault="004C3591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4.</w:t>
            </w:r>
            <w:r w:rsidR="002A35AA" w:rsidRPr="00261E4E">
              <w:rPr>
                <w:b/>
                <w:sz w:val="16"/>
                <w:lang w:val="sl-SI"/>
              </w:rPr>
              <w:t>547</w:t>
            </w:r>
          </w:p>
        </w:tc>
      </w:tr>
      <w:tr w:rsidR="002A35AA" w:rsidRPr="00261E4E" w14:paraId="6FCDBF52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BFB2D8" w14:textId="3AA82FD3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Medosna razdalja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CF69D" w14:textId="1BBD9FC3" w:rsidR="002A35AA" w:rsidRPr="00261E4E" w:rsidRDefault="004C3591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2.</w:t>
            </w:r>
            <w:r w:rsidR="002A35AA" w:rsidRPr="00261E4E">
              <w:rPr>
                <w:b/>
                <w:sz w:val="16"/>
                <w:lang w:val="sl-SI"/>
              </w:rPr>
              <w:t>89</w:t>
            </w:r>
            <w:r w:rsidR="00836D4D">
              <w:rPr>
                <w:b/>
                <w:sz w:val="16"/>
                <w:lang w:val="sl-SI"/>
              </w:rPr>
              <w:t>7</w:t>
            </w:r>
          </w:p>
        </w:tc>
      </w:tr>
      <w:tr w:rsidR="002A35AA" w:rsidRPr="00261E4E" w14:paraId="28BAD732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4331A845" w14:textId="30EDAAC9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Previs spredaj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63114617" w14:textId="367AB0E0" w:rsidR="002A35AA" w:rsidRPr="00261E4E" w:rsidRDefault="005F6DD8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  <w:t>830</w:t>
            </w:r>
          </w:p>
        </w:tc>
      </w:tr>
      <w:tr w:rsidR="002A35AA" w:rsidRPr="00261E4E" w14:paraId="4EDD2D0C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DE4FCA" w14:textId="026EDF08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Previs zadaj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7BBD1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820</w:t>
            </w:r>
          </w:p>
        </w:tc>
      </w:tr>
      <w:tr w:rsidR="002A35AA" w:rsidRPr="00261E4E" w14:paraId="01B052E8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16160353" w14:textId="06CCDEFD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Skupna širina s sklopljenima zunanjima ogledaloma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vAlign w:val="center"/>
            <w:hideMark/>
          </w:tcPr>
          <w:p w14:paraId="658A3216" w14:textId="631250D8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784</w:t>
            </w:r>
          </w:p>
        </w:tc>
      </w:tr>
      <w:tr w:rsidR="002A35AA" w:rsidRPr="00261E4E" w14:paraId="6CC52213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694ABF" w14:textId="75067B60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Kolotek spredaj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571A2" w14:textId="1932B335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520</w:t>
            </w:r>
          </w:p>
        </w:tc>
      </w:tr>
      <w:tr w:rsidR="002A35AA" w:rsidRPr="00261E4E" w14:paraId="776AB87F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61B92504" w14:textId="7875D508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Kolotek zadaj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16CDFCDF" w14:textId="4911C6DA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509</w:t>
            </w:r>
          </w:p>
        </w:tc>
      </w:tr>
      <w:tr w:rsidR="002A35AA" w:rsidRPr="00261E4E" w14:paraId="4A3CADD4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34D6E6" w14:textId="086B2853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Višina z / brez strešnih nosilcev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50BA7" w14:textId="4A0687CA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632 / n/a</w:t>
            </w:r>
          </w:p>
        </w:tc>
      </w:tr>
      <w:tr w:rsidR="002A35AA" w:rsidRPr="00261E4E" w14:paraId="1D7D72B5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14E585A5" w14:textId="55990812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Višina praznega vozila z odprtimi vrati prtljažnika</w:t>
            </w:r>
            <w:r w:rsidR="00194DFD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 ob praznem vozilu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vAlign w:val="center"/>
            <w:hideMark/>
          </w:tcPr>
          <w:p w14:paraId="4444C66F" w14:textId="520467FE" w:rsidR="002A35AA" w:rsidRPr="00261E4E" w:rsidRDefault="00194DFD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  <w:t>2.012</w:t>
            </w:r>
          </w:p>
        </w:tc>
      </w:tr>
      <w:tr w:rsidR="002A35AA" w:rsidRPr="00261E4E" w14:paraId="552AD59C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A6502F" w14:textId="66D5D062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Višina praga prtljažnika praznega vozila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5F1163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661</w:t>
            </w:r>
          </w:p>
        </w:tc>
      </w:tr>
      <w:tr w:rsidR="002A35AA" w:rsidRPr="00261E4E" w14:paraId="65B06828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6751A8EC" w14:textId="19C07EF0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Oddaljenost od tal praznega / obremenjenega vozila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42CA4B1D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200 / n/a</w:t>
            </w:r>
          </w:p>
        </w:tc>
      </w:tr>
      <w:tr w:rsidR="002A35AA" w:rsidRPr="00261E4E" w14:paraId="07A7E98A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98B174" w14:textId="7E9B53F5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Prostor za kolena na sedežih v 2. vrsti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DC90B2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181</w:t>
            </w:r>
          </w:p>
        </w:tc>
      </w:tr>
      <w:tr w:rsidR="002A35AA" w:rsidRPr="00261E4E" w14:paraId="285A3184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vAlign w:val="center"/>
            <w:hideMark/>
          </w:tcPr>
          <w:p w14:paraId="4FB703C3" w14:textId="1FE74667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Prostor za kolena na sedežih v 3. vrsti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DEDED"/>
            <w:vAlign w:val="center"/>
            <w:hideMark/>
          </w:tcPr>
          <w:p w14:paraId="3B182542" w14:textId="77777777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127</w:t>
            </w:r>
          </w:p>
        </w:tc>
      </w:tr>
      <w:tr w:rsidR="002A35AA" w:rsidRPr="00261E4E" w14:paraId="6D81B4FB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A54F2" w14:textId="28CA5D4B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Notranja širina v višini komolcev spredaj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09800A" w14:textId="77942E1D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410</w:t>
            </w:r>
          </w:p>
        </w:tc>
      </w:tr>
      <w:tr w:rsidR="002A35AA" w:rsidRPr="00261E4E" w14:paraId="102E5017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08E79D" w14:textId="27C335D4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Notranja širina v višini komolcev </w:t>
            </w:r>
            <w:r w:rsidR="008134B3">
              <w:rPr>
                <w:rFonts w:ascii="Arial" w:hAnsi="Arial"/>
                <w:b/>
                <w:color w:val="000000"/>
                <w:sz w:val="16"/>
                <w:lang w:val="sl-SI"/>
              </w:rPr>
              <w:t>v drugi vrsti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AA3134" w14:textId="0F4F4EF1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41</w:t>
            </w:r>
            <w:r w:rsidR="00530A27">
              <w:rPr>
                <w:b/>
                <w:sz w:val="16"/>
                <w:lang w:val="sl-SI"/>
              </w:rPr>
              <w:t>0</w:t>
            </w:r>
          </w:p>
        </w:tc>
      </w:tr>
      <w:tr w:rsidR="003A72A7" w:rsidRPr="00261E4E" w14:paraId="2EA97212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F06C36" w14:textId="2B147F57" w:rsidR="003A72A7" w:rsidRPr="00261E4E" w:rsidRDefault="003A72A7" w:rsidP="004C3591">
            <w:pPr>
              <w:ind w:firstLineChars="100" w:firstLine="160"/>
              <w:jc w:val="left"/>
              <w:rPr>
                <w:rFonts w:ascii="Arial" w:hAnsi="Arial"/>
                <w:b/>
                <w:color w:val="000000"/>
                <w:sz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Notranja širina v višini komolcev </w:t>
            </w:r>
            <w:r w:rsidR="008134B3">
              <w:rPr>
                <w:rFonts w:ascii="Arial" w:hAnsi="Arial"/>
                <w:b/>
                <w:color w:val="000000"/>
                <w:sz w:val="16"/>
                <w:lang w:val="sl-SI"/>
              </w:rPr>
              <w:t>v tretji vrsti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745338" w14:textId="4D4147FE" w:rsidR="003A72A7" w:rsidRPr="00261E4E" w:rsidRDefault="003A72A7" w:rsidP="003F0DF2">
            <w:pPr>
              <w:jc w:val="center"/>
              <w:rPr>
                <w:b/>
                <w:sz w:val="16"/>
                <w:lang w:val="sl-SI"/>
              </w:rPr>
            </w:pPr>
            <w:r>
              <w:rPr>
                <w:b/>
                <w:sz w:val="16"/>
                <w:lang w:val="sl-SI"/>
              </w:rPr>
              <w:t>1.243</w:t>
            </w:r>
          </w:p>
        </w:tc>
      </w:tr>
      <w:tr w:rsidR="002A35AA" w:rsidRPr="00261E4E" w14:paraId="2837E136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33EAC" w14:textId="2E2B7729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Notranja širina v višini ramen spredaj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482ECA" w14:textId="005935D2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39</w:t>
            </w:r>
            <w:r w:rsidR="00530A27">
              <w:rPr>
                <w:b/>
                <w:sz w:val="16"/>
                <w:lang w:val="sl-SI"/>
              </w:rPr>
              <w:t>5</w:t>
            </w:r>
          </w:p>
        </w:tc>
      </w:tr>
      <w:tr w:rsidR="002A35AA" w:rsidRPr="00261E4E" w14:paraId="25CC780D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C7A8C4" w14:textId="755654DD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Notranja širina v višini ramen zadaj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0A21A01" w14:textId="1F02559F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3</w:t>
            </w:r>
            <w:r w:rsidR="00530A27">
              <w:rPr>
                <w:b/>
                <w:sz w:val="16"/>
                <w:lang w:val="sl-SI"/>
              </w:rPr>
              <w:t>72</w:t>
            </w:r>
          </w:p>
        </w:tc>
      </w:tr>
      <w:tr w:rsidR="002A35AA" w:rsidRPr="00261E4E" w14:paraId="1CF182DE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6537B" w14:textId="35635378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Višina nad sedalom spredaj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5D5778" w14:textId="7D2D6D39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92</w:t>
            </w:r>
            <w:r w:rsidR="00892E95">
              <w:rPr>
                <w:b/>
                <w:sz w:val="16"/>
                <w:lang w:val="sl-SI"/>
              </w:rPr>
              <w:t>3</w:t>
            </w:r>
          </w:p>
        </w:tc>
      </w:tr>
      <w:tr w:rsidR="002A35AA" w:rsidRPr="00261E4E" w14:paraId="118D37BA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36442E" w14:textId="38521747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Višina nad sedalom v 2. vrsti</w:t>
            </w:r>
            <w:r w:rsidR="002A35AA"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 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E28821" w14:textId="20E0816A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9</w:t>
            </w:r>
            <w:r w:rsidR="00892E95">
              <w:rPr>
                <w:b/>
                <w:sz w:val="16"/>
                <w:lang w:val="sl-SI"/>
              </w:rPr>
              <w:t>10</w:t>
            </w:r>
          </w:p>
        </w:tc>
      </w:tr>
      <w:tr w:rsidR="002A35AA" w:rsidRPr="00261E4E" w14:paraId="51A9295C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9F96F6" w14:textId="7D1CA4E0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Višina nad sedalom v 3. vrsti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26F44A5" w14:textId="5E2DC94B" w:rsidR="00892E95" w:rsidRPr="00892E95" w:rsidRDefault="002A35AA" w:rsidP="00892E95">
            <w:pPr>
              <w:jc w:val="center"/>
              <w:rPr>
                <w:b/>
                <w:sz w:val="16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8</w:t>
            </w:r>
            <w:r w:rsidR="00892E95">
              <w:rPr>
                <w:b/>
                <w:sz w:val="16"/>
                <w:lang w:val="sl-SI"/>
              </w:rPr>
              <w:t>55</w:t>
            </w:r>
          </w:p>
        </w:tc>
      </w:tr>
      <w:tr w:rsidR="002A35AA" w:rsidRPr="00261E4E" w14:paraId="7D60B02E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1A489D5" w14:textId="44270998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Največja širina odprtine prtljažnika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048A14D" w14:textId="2B29DE99" w:rsidR="002A35AA" w:rsidRPr="00261E4E" w:rsidRDefault="00892E95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  <w:t>836</w:t>
            </w:r>
          </w:p>
        </w:tc>
      </w:tr>
      <w:tr w:rsidR="002A35AA" w:rsidRPr="00261E4E" w14:paraId="29D7931C" w14:textId="77777777" w:rsidTr="003F0DF2">
        <w:trPr>
          <w:trHeight w:val="29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3D12C" w14:textId="3670A218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>Notranja širina med blatniškima košema zadaj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8C3B9C" w14:textId="0F2E24EA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Pr="00261E4E">
              <w:rPr>
                <w:b/>
                <w:sz w:val="16"/>
                <w:lang w:val="sl-SI"/>
              </w:rPr>
              <w:t>0</w:t>
            </w:r>
            <w:r w:rsidR="00552FBE">
              <w:rPr>
                <w:b/>
                <w:sz w:val="16"/>
                <w:lang w:val="sl-SI"/>
              </w:rPr>
              <w:t>20</w:t>
            </w:r>
          </w:p>
        </w:tc>
      </w:tr>
      <w:tr w:rsidR="00FA313A" w:rsidRPr="00261E4E" w14:paraId="4BA6A541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927E6A" w14:textId="2A9E7952" w:rsidR="00FA313A" w:rsidRPr="00261E4E" w:rsidRDefault="00E05A70" w:rsidP="004C3591">
            <w:pPr>
              <w:ind w:firstLineChars="100" w:firstLine="160"/>
              <w:jc w:val="left"/>
              <w:rPr>
                <w:rFonts w:ascii="Arial" w:hAnsi="Arial"/>
                <w:b/>
                <w:color w:val="000000"/>
                <w:sz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Dolžina nakladalnega prostora </w:t>
            </w:r>
            <w:r>
              <w:rPr>
                <w:rFonts w:ascii="Arial" w:hAnsi="Arial"/>
                <w:b/>
                <w:color w:val="000000"/>
                <w:sz w:val="16"/>
                <w:lang w:val="sl-SI"/>
              </w:rPr>
              <w:t>brez tretje klopi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</w:tcPr>
          <w:p w14:paraId="30085B63" w14:textId="469D64C0" w:rsidR="00FA313A" w:rsidRPr="00261E4E" w:rsidRDefault="00E05A70" w:rsidP="003F0DF2">
            <w:pPr>
              <w:jc w:val="center"/>
              <w:rPr>
                <w:b/>
                <w:sz w:val="16"/>
                <w:lang w:val="sl-SI"/>
              </w:rPr>
            </w:pPr>
            <w:r>
              <w:rPr>
                <w:b/>
                <w:sz w:val="16"/>
                <w:lang w:val="sl-SI"/>
              </w:rPr>
              <w:t>1.150</w:t>
            </w:r>
          </w:p>
        </w:tc>
      </w:tr>
      <w:tr w:rsidR="002A35AA" w:rsidRPr="00261E4E" w14:paraId="43E1B4B6" w14:textId="77777777" w:rsidTr="003F0DF2">
        <w:trPr>
          <w:trHeight w:val="300"/>
        </w:trPr>
        <w:tc>
          <w:tcPr>
            <w:tcW w:w="6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E336A6E" w14:textId="1EDC2F4C" w:rsidR="002A35AA" w:rsidRPr="00261E4E" w:rsidRDefault="004C3591" w:rsidP="004C3591">
            <w:pPr>
              <w:ind w:firstLineChars="100" w:firstLine="16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sl-SI"/>
              </w:rPr>
            </w:pPr>
            <w:r w:rsidRPr="00261E4E">
              <w:rPr>
                <w:rFonts w:ascii="Arial" w:hAnsi="Arial"/>
                <w:b/>
                <w:color w:val="000000"/>
                <w:sz w:val="16"/>
                <w:lang w:val="sl-SI"/>
              </w:rPr>
              <w:t xml:space="preserve">Dolžina nakladalnega prostora ob zloženi </w:t>
            </w:r>
            <w:r w:rsidR="00E05A70">
              <w:rPr>
                <w:rFonts w:ascii="Arial" w:hAnsi="Arial"/>
                <w:b/>
                <w:color w:val="000000"/>
                <w:sz w:val="16"/>
                <w:lang w:val="sl-SI"/>
              </w:rPr>
              <w:t>drugi vrsti in odstranjeni tretji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586EA92" w14:textId="6AB7317B" w:rsidR="002A35AA" w:rsidRPr="00261E4E" w:rsidRDefault="002A35AA" w:rsidP="003F0DF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20"/>
                <w:lang w:val="sl-SI"/>
              </w:rPr>
            </w:pPr>
            <w:r w:rsidRPr="00261E4E">
              <w:rPr>
                <w:b/>
                <w:sz w:val="16"/>
                <w:lang w:val="sl-SI"/>
              </w:rPr>
              <w:t>1</w:t>
            </w:r>
            <w:r w:rsidR="004C3591" w:rsidRPr="00261E4E">
              <w:rPr>
                <w:b/>
                <w:sz w:val="16"/>
                <w:lang w:val="sl-SI"/>
              </w:rPr>
              <w:t>.</w:t>
            </w:r>
            <w:r w:rsidR="00E05A70">
              <w:rPr>
                <w:b/>
                <w:sz w:val="16"/>
                <w:lang w:val="sl-SI"/>
              </w:rPr>
              <w:t>487</w:t>
            </w:r>
          </w:p>
        </w:tc>
      </w:tr>
    </w:tbl>
    <w:p w14:paraId="44D6B328" w14:textId="05B2222B" w:rsidR="00206DC3" w:rsidRPr="00261E4E" w:rsidRDefault="002F5545" w:rsidP="009F1754">
      <w:pPr>
        <w:rPr>
          <w:caps/>
          <w:color w:val="646B52" w:themeColor="text2"/>
          <w:lang w:val="sl-SI"/>
        </w:rPr>
      </w:pPr>
      <w:r w:rsidRPr="00261E4E">
        <w:rPr>
          <w:caps/>
          <w:color w:val="646B52" w:themeColor="text2"/>
          <w:lang w:val="sl-SI"/>
        </w:rPr>
        <w:br/>
      </w:r>
      <w:r w:rsidRPr="00261E4E">
        <w:rPr>
          <w:caps/>
          <w:color w:val="646B52" w:themeColor="text2"/>
          <w:lang w:val="sl-SI"/>
        </w:rPr>
        <w:br/>
      </w:r>
    </w:p>
    <w:p w14:paraId="4314A43E" w14:textId="77777777" w:rsidR="00D737EA" w:rsidRPr="00261E4E" w:rsidRDefault="00D737EA" w:rsidP="009F1754">
      <w:pPr>
        <w:rPr>
          <w:lang w:val="sl-SI"/>
        </w:rPr>
      </w:pPr>
    </w:p>
    <w:sectPr w:rsidR="00D737EA" w:rsidRPr="00261E4E" w:rsidSect="009B661C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3515" w:right="680" w:bottom="567" w:left="680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C36E53" w14:textId="77777777" w:rsidR="007F6129" w:rsidRDefault="007F6129" w:rsidP="00D8261F">
      <w:r>
        <w:separator/>
      </w:r>
    </w:p>
  </w:endnote>
  <w:endnote w:type="continuationSeparator" w:id="0">
    <w:p w14:paraId="09730C65" w14:textId="77777777" w:rsidR="007F6129" w:rsidRDefault="007F6129" w:rsidP="00D8261F">
      <w:r>
        <w:continuationSeparator/>
      </w:r>
    </w:p>
  </w:endnote>
  <w:endnote w:type="continuationNotice" w:id="1">
    <w:p w14:paraId="63B75DB7" w14:textId="77777777" w:rsidR="007F6129" w:rsidRDefault="007F61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  <w:embedRegular r:id="rId1" w:subsetted="1" w:fontKey="{90570689-244B-484D-A779-35DA7110C378}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C027E4" w14:textId="7400192E" w:rsidR="004A7B65" w:rsidRDefault="004A7B65" w:rsidP="00846C88">
    <w:pPr>
      <w:pStyle w:val="Noga"/>
    </w:pP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4" behindDoc="0" locked="0" layoutInCell="0" allowOverlap="1" wp14:anchorId="183BBADE" wp14:editId="6B38B2A9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6" name="MSIPCMd69046598e7c5e497a2df16d" descr="{&quot;HashCode&quot;:-424964394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531D384" w14:textId="390C8B59" w:rsidR="004A7B65" w:rsidRPr="008867EA" w:rsidRDefault="004A7B65" w:rsidP="007A36D2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83BBADE" id="_x0000_t202" coordsize="21600,21600" o:spt="202" path="m,l,21600r21600,l21600,xe">
              <v:stroke joinstyle="miter"/>
              <v:path gradientshapeok="t" o:connecttype="rect"/>
            </v:shapetype>
            <v:shape id="MSIPCMd69046598e7c5e497a2df16d" o:spid="_x0000_s1026" type="#_x0000_t202" alt="{&quot;HashCode&quot;:-424964394,&quot;Height&quot;:841.0,&quot;Width&quot;:595.0,&quot;Placement&quot;:&quot;Footer&quot;,&quot;Index&quot;:&quot;Primary&quot;,&quot;Section&quot;:1,&quot;Top&quot;:0.0,&quot;Left&quot;:0.0}" style="position:absolute;left:0;text-align:left;margin-left:0;margin-top:807pt;width:595.3pt;height:19.85pt;z-index:2516582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" o:allowincell="f" filled="f" stroked="f" strokeweight=".5pt">
              <v:textbox inset=",0,20pt,0">
                <w:txbxContent>
                  <w:p w14:paraId="3531D384" w14:textId="390C8B59" w:rsidR="004A7B65" w:rsidRPr="008867EA" w:rsidRDefault="004A7B65" w:rsidP="007A36D2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1352730123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2C9B">
          <w:rPr>
            <w:noProof/>
          </w:rPr>
          <w:t>2</w:t>
        </w:r>
        <w: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9E4D1D" w14:textId="32883CD2" w:rsidR="004A7B65" w:rsidRDefault="007A36D2">
    <w:pPr>
      <w:pStyle w:val="Noga"/>
    </w:pP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5" behindDoc="0" locked="0" layoutInCell="0" allowOverlap="1" wp14:anchorId="26F85A1A" wp14:editId="4C47E50E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7" name="MSIPCM33514358a1fcb2c8eaf00f1b" descr="{&quot;HashCode&quot;:-424964394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EB8027F" w14:textId="088B188D" w:rsidR="007A36D2" w:rsidRPr="007A36D2" w:rsidRDefault="007A36D2" w:rsidP="007A36D2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 w:rsidRPr="007A36D2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6F85A1A" id="_x0000_t202" coordsize="21600,21600" o:spt="202" path="m,l,21600r21600,l21600,xe">
              <v:stroke joinstyle="miter"/>
              <v:path gradientshapeok="t" o:connecttype="rect"/>
            </v:shapetype>
            <v:shape id="MSIPCM33514358a1fcb2c8eaf00f1b" o:spid="_x0000_s1027" type="#_x0000_t202" alt="{&quot;HashCode&quot;:-424964394,&quot;Height&quot;:841.0,&quot;Width&quot;:595.0,&quot;Placement&quot;:&quot;Footer&quot;,&quot;Index&quot;:&quot;FirstPage&quot;,&quot;Section&quot;:1,&quot;Top&quot;:0.0,&quot;Left&quot;:0.0}" style="position:absolute;left:0;text-align:left;margin-left:0;margin-top:807pt;width:595.3pt;height:19.85pt;z-index:2516582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" o:allowincell="f" filled="f" stroked="f" strokeweight=".5pt">
              <v:textbox inset=",0,20pt,0">
                <w:txbxContent>
                  <w:p w14:paraId="2EB8027F" w14:textId="088B188D" w:rsidR="007A36D2" w:rsidRPr="007A36D2" w:rsidRDefault="007A36D2" w:rsidP="007A36D2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 w:rsidRPr="007A36D2"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517543794"/>
        <w:docPartObj>
          <w:docPartGallery w:val="Page Numbers (Bottom of Page)"/>
          <w:docPartUnique/>
        </w:docPartObj>
      </w:sdtPr>
      <w:sdtEndPr/>
      <w:sdtContent>
        <w:r w:rsidR="004A7B65">
          <w:fldChar w:fldCharType="begin"/>
        </w:r>
        <w:r w:rsidR="004A7B65">
          <w:instrText>PAGE   \* MERGEFORMAT</w:instrText>
        </w:r>
        <w:r w:rsidR="004A7B65">
          <w:fldChar w:fldCharType="separate"/>
        </w:r>
        <w:r w:rsidR="00142C9B" w:rsidRPr="00142C9B">
          <w:rPr>
            <w:noProof/>
            <w:lang w:val="fr-FR"/>
          </w:rPr>
          <w:t>1</w:t>
        </w:r>
        <w:r w:rsidR="004A7B65">
          <w:fldChar w:fldCharType="end"/>
        </w:r>
      </w:sdtContent>
    </w:sdt>
  </w:p>
  <w:p w14:paraId="0BA804DD" w14:textId="77777777" w:rsidR="004A7B65" w:rsidRDefault="004A7B65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F5CFA6" w14:textId="77777777" w:rsidR="007F6129" w:rsidRDefault="007F6129" w:rsidP="00D8261F">
      <w:r>
        <w:separator/>
      </w:r>
    </w:p>
  </w:footnote>
  <w:footnote w:type="continuationSeparator" w:id="0">
    <w:p w14:paraId="69587717" w14:textId="77777777" w:rsidR="007F6129" w:rsidRDefault="007F6129" w:rsidP="00D8261F">
      <w:r>
        <w:continuationSeparator/>
      </w:r>
    </w:p>
  </w:footnote>
  <w:footnote w:type="continuationNotice" w:id="1">
    <w:p w14:paraId="2CCBC17D" w14:textId="77777777" w:rsidR="007F6129" w:rsidRDefault="007F61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688705" w14:textId="76B80368" w:rsidR="004A7B65" w:rsidRDefault="004A7B65" w:rsidP="00224EB2"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0C67A8B8" wp14:editId="470E0910">
              <wp:simplePos x="0" y="0"/>
              <wp:positionH relativeFrom="column">
                <wp:posOffset>-504825</wp:posOffset>
              </wp:positionH>
              <wp:positionV relativeFrom="paragraph">
                <wp:posOffset>1609725</wp:posOffset>
              </wp:positionV>
              <wp:extent cx="784190" cy="755650"/>
              <wp:effectExtent l="0" t="0" r="0" b="6350"/>
              <wp:wrapNone/>
              <wp:docPr id="4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4190" cy="755650"/>
                      </a:xfrm>
                      <a:custGeom>
                        <a:avLst/>
                        <a:gdLst>
                          <a:gd name="T0" fmla="*/ 119 w 247"/>
                          <a:gd name="T1" fmla="*/ 0 h 238"/>
                          <a:gd name="T2" fmla="*/ 0 w 247"/>
                          <a:gd name="T3" fmla="*/ 0 h 238"/>
                          <a:gd name="T4" fmla="*/ 0 w 247"/>
                          <a:gd name="T5" fmla="*/ 80 h 238"/>
                          <a:gd name="T6" fmla="*/ 95 w 247"/>
                          <a:gd name="T7" fmla="*/ 80 h 238"/>
                          <a:gd name="T8" fmla="*/ 135 w 247"/>
                          <a:gd name="T9" fmla="*/ 119 h 238"/>
                          <a:gd name="T10" fmla="*/ 95 w 247"/>
                          <a:gd name="T11" fmla="*/ 157 h 238"/>
                          <a:gd name="T12" fmla="*/ 0 w 247"/>
                          <a:gd name="T13" fmla="*/ 157 h 238"/>
                          <a:gd name="T14" fmla="*/ 0 w 247"/>
                          <a:gd name="T15" fmla="*/ 238 h 238"/>
                          <a:gd name="T16" fmla="*/ 119 w 247"/>
                          <a:gd name="T17" fmla="*/ 238 h 238"/>
                          <a:gd name="T18" fmla="*/ 149 w 247"/>
                          <a:gd name="T19" fmla="*/ 225 h 238"/>
                          <a:gd name="T20" fmla="*/ 242 w 247"/>
                          <a:gd name="T21" fmla="*/ 128 h 238"/>
                          <a:gd name="T22" fmla="*/ 247 w 247"/>
                          <a:gd name="T23" fmla="*/ 119 h 238"/>
                          <a:gd name="T24" fmla="*/ 242 w 247"/>
                          <a:gd name="T25" fmla="*/ 109 h 238"/>
                          <a:gd name="T26" fmla="*/ 149 w 247"/>
                          <a:gd name="T27" fmla="*/ 13 h 238"/>
                          <a:gd name="T28" fmla="*/ 119 w 247"/>
                          <a:gd name="T29" fmla="*/ 0 h 238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</a:cxnLst>
                        <a:rect l="0" t="0" r="r" b="b"/>
                        <a:pathLst>
                          <a:path w="247" h="238">
                            <a:moveTo>
                              <a:pt x="119" y="0"/>
                            </a:moveTo>
                            <a:cubicBezTo>
                              <a:pt x="0" y="0"/>
                              <a:pt x="0" y="0"/>
                              <a:pt x="0" y="0"/>
                            </a:cubicBezTo>
                            <a:cubicBezTo>
                              <a:pt x="0" y="80"/>
                              <a:pt x="0" y="80"/>
                              <a:pt x="0" y="80"/>
                            </a:cubicBezTo>
                            <a:cubicBezTo>
                              <a:pt x="95" y="80"/>
                              <a:pt x="95" y="80"/>
                              <a:pt x="95" y="80"/>
                            </a:cubicBezTo>
                            <a:cubicBezTo>
                              <a:pt x="135" y="119"/>
                              <a:pt x="135" y="119"/>
                              <a:pt x="135" y="119"/>
                            </a:cubicBezTo>
                            <a:cubicBezTo>
                              <a:pt x="95" y="157"/>
                              <a:pt x="95" y="157"/>
                              <a:pt x="95" y="157"/>
                            </a:cubicBezTo>
                            <a:cubicBezTo>
                              <a:pt x="0" y="157"/>
                              <a:pt x="0" y="157"/>
                              <a:pt x="0" y="157"/>
                            </a:cubicBezTo>
                            <a:cubicBezTo>
                              <a:pt x="0" y="238"/>
                              <a:pt x="0" y="238"/>
                              <a:pt x="0" y="238"/>
                            </a:cubicBezTo>
                            <a:cubicBezTo>
                              <a:pt x="119" y="238"/>
                              <a:pt x="119" y="238"/>
                              <a:pt x="119" y="238"/>
                            </a:cubicBezTo>
                            <a:cubicBezTo>
                              <a:pt x="133" y="238"/>
                              <a:pt x="140" y="235"/>
                              <a:pt x="149" y="225"/>
                            </a:cubicBezTo>
                            <a:cubicBezTo>
                              <a:pt x="242" y="128"/>
                              <a:pt x="242" y="128"/>
                              <a:pt x="242" y="128"/>
                            </a:cubicBezTo>
                            <a:cubicBezTo>
                              <a:pt x="245" y="125"/>
                              <a:pt x="247" y="122"/>
                              <a:pt x="247" y="119"/>
                            </a:cubicBezTo>
                            <a:cubicBezTo>
                              <a:pt x="247" y="116"/>
                              <a:pt x="245" y="113"/>
                              <a:pt x="242" y="109"/>
                            </a:cubicBezTo>
                            <a:cubicBezTo>
                              <a:pt x="149" y="13"/>
                              <a:pt x="149" y="13"/>
                              <a:pt x="149" y="13"/>
                            </a:cubicBezTo>
                            <a:cubicBezTo>
                              <a:pt x="140" y="3"/>
                              <a:pt x="133" y="0"/>
                              <a:pt x="119" y="0"/>
                            </a:cubicBezTo>
                          </a:path>
                        </a:pathLst>
                      </a:custGeom>
                      <a:solidFill>
                        <a:srgbClr val="E2E2E0"/>
                      </a:solidFill>
                      <a:ln w="9525">
                        <a:noFill/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70FF139" id="Freeform 5" o:spid="_x0000_s1026" style="position:absolute;margin-left:-39.75pt;margin-top:126.75pt;width:61.75pt;height:59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7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" path="m119,c,,,,,,,80,,80,,80v95,,95,,95,c135,119,135,119,135,119,95,157,95,157,95,157,,157,,157,,157v,81,,81,,81c119,238,119,238,119,238v14,,21,-3,30,-13c242,128,242,128,242,128v3,-3,5,-6,5,-9c247,116,245,113,242,109,149,13,149,13,149,13,140,3,133,,119,e" fillcolor="#e2e2e0" stroked="f">
              <v:path arrowok="t" o:connecttype="custom" o:connectlocs="377808,0;0,0;0,254000;301612,254000;428606,377825;301612,498475;0,498475;0,755650;377808,755650;473054,714375;768316,406400;784190,377825;768316,346075;473054,41275;377808,0" o:connectangles="0,0,0,0,0,0,0,0,0,0,0,0,0,0,0"/>
            </v:shape>
          </w:pict>
        </mc:Fallback>
      </mc:AlternateContent>
    </w:r>
    <w:r>
      <w:rPr>
        <w:noProof/>
        <w:lang w:val="sl-SI" w:eastAsia="sl-SI"/>
      </w:rPr>
      <w:drawing>
        <wp:anchor distT="0" distB="0" distL="114300" distR="114300" simplePos="0" relativeHeight="251658241" behindDoc="1" locked="0" layoutInCell="1" allowOverlap="1" wp14:anchorId="0D790046" wp14:editId="760C261D">
          <wp:simplePos x="0" y="0"/>
          <wp:positionH relativeFrom="page">
            <wp:posOffset>4313555</wp:posOffset>
          </wp:positionH>
          <wp:positionV relativeFrom="page">
            <wp:posOffset>223520</wp:posOffset>
          </wp:positionV>
          <wp:extent cx="3074400" cy="709200"/>
          <wp:effectExtent l="0" t="0" r="0" b="0"/>
          <wp:wrapNone/>
          <wp:docPr id="14" name="Image 14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 descr="Une image contenant texte&#10;&#10;Description générée automatiquement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3074400" cy="70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1B9069" w14:textId="77777777" w:rsidR="004A7B65" w:rsidRDefault="004A7B65">
    <w:pPr>
      <w:pStyle w:val="Glava"/>
    </w:pPr>
    <w:r>
      <w:rPr>
        <w:noProof/>
        <w:lang w:val="sl-SI" w:eastAsia="sl-SI"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1E244116" wp14:editId="6FE1BB09">
              <wp:simplePos x="0" y="0"/>
              <wp:positionH relativeFrom="column">
                <wp:posOffset>-527685</wp:posOffset>
              </wp:positionH>
              <wp:positionV relativeFrom="paragraph">
                <wp:posOffset>1617345</wp:posOffset>
              </wp:positionV>
              <wp:extent cx="784190" cy="755650"/>
              <wp:effectExtent l="0" t="0" r="0" b="635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4190" cy="755650"/>
                      </a:xfrm>
                      <a:custGeom>
                        <a:avLst/>
                        <a:gdLst>
                          <a:gd name="T0" fmla="*/ 119 w 247"/>
                          <a:gd name="T1" fmla="*/ 0 h 238"/>
                          <a:gd name="T2" fmla="*/ 0 w 247"/>
                          <a:gd name="T3" fmla="*/ 0 h 238"/>
                          <a:gd name="T4" fmla="*/ 0 w 247"/>
                          <a:gd name="T5" fmla="*/ 80 h 238"/>
                          <a:gd name="T6" fmla="*/ 95 w 247"/>
                          <a:gd name="T7" fmla="*/ 80 h 238"/>
                          <a:gd name="T8" fmla="*/ 135 w 247"/>
                          <a:gd name="T9" fmla="*/ 119 h 238"/>
                          <a:gd name="T10" fmla="*/ 95 w 247"/>
                          <a:gd name="T11" fmla="*/ 157 h 238"/>
                          <a:gd name="T12" fmla="*/ 0 w 247"/>
                          <a:gd name="T13" fmla="*/ 157 h 238"/>
                          <a:gd name="T14" fmla="*/ 0 w 247"/>
                          <a:gd name="T15" fmla="*/ 238 h 238"/>
                          <a:gd name="T16" fmla="*/ 119 w 247"/>
                          <a:gd name="T17" fmla="*/ 238 h 238"/>
                          <a:gd name="T18" fmla="*/ 149 w 247"/>
                          <a:gd name="T19" fmla="*/ 225 h 238"/>
                          <a:gd name="T20" fmla="*/ 242 w 247"/>
                          <a:gd name="T21" fmla="*/ 128 h 238"/>
                          <a:gd name="T22" fmla="*/ 247 w 247"/>
                          <a:gd name="T23" fmla="*/ 119 h 238"/>
                          <a:gd name="T24" fmla="*/ 242 w 247"/>
                          <a:gd name="T25" fmla="*/ 109 h 238"/>
                          <a:gd name="T26" fmla="*/ 149 w 247"/>
                          <a:gd name="T27" fmla="*/ 13 h 238"/>
                          <a:gd name="T28" fmla="*/ 119 w 247"/>
                          <a:gd name="T29" fmla="*/ 0 h 238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</a:cxnLst>
                        <a:rect l="0" t="0" r="r" b="b"/>
                        <a:pathLst>
                          <a:path w="247" h="238">
                            <a:moveTo>
                              <a:pt x="119" y="0"/>
                            </a:moveTo>
                            <a:cubicBezTo>
                              <a:pt x="0" y="0"/>
                              <a:pt x="0" y="0"/>
                              <a:pt x="0" y="0"/>
                            </a:cubicBezTo>
                            <a:cubicBezTo>
                              <a:pt x="0" y="80"/>
                              <a:pt x="0" y="80"/>
                              <a:pt x="0" y="80"/>
                            </a:cubicBezTo>
                            <a:cubicBezTo>
                              <a:pt x="95" y="80"/>
                              <a:pt x="95" y="80"/>
                              <a:pt x="95" y="80"/>
                            </a:cubicBezTo>
                            <a:cubicBezTo>
                              <a:pt x="135" y="119"/>
                              <a:pt x="135" y="119"/>
                              <a:pt x="135" y="119"/>
                            </a:cubicBezTo>
                            <a:cubicBezTo>
                              <a:pt x="95" y="157"/>
                              <a:pt x="95" y="157"/>
                              <a:pt x="95" y="157"/>
                            </a:cubicBezTo>
                            <a:cubicBezTo>
                              <a:pt x="0" y="157"/>
                              <a:pt x="0" y="157"/>
                              <a:pt x="0" y="157"/>
                            </a:cubicBezTo>
                            <a:cubicBezTo>
                              <a:pt x="0" y="238"/>
                              <a:pt x="0" y="238"/>
                              <a:pt x="0" y="238"/>
                            </a:cubicBezTo>
                            <a:cubicBezTo>
                              <a:pt x="119" y="238"/>
                              <a:pt x="119" y="238"/>
                              <a:pt x="119" y="238"/>
                            </a:cubicBezTo>
                            <a:cubicBezTo>
                              <a:pt x="133" y="238"/>
                              <a:pt x="140" y="235"/>
                              <a:pt x="149" y="225"/>
                            </a:cubicBezTo>
                            <a:cubicBezTo>
                              <a:pt x="242" y="128"/>
                              <a:pt x="242" y="128"/>
                              <a:pt x="242" y="128"/>
                            </a:cubicBezTo>
                            <a:cubicBezTo>
                              <a:pt x="245" y="125"/>
                              <a:pt x="247" y="122"/>
                              <a:pt x="247" y="119"/>
                            </a:cubicBezTo>
                            <a:cubicBezTo>
                              <a:pt x="247" y="116"/>
                              <a:pt x="245" y="113"/>
                              <a:pt x="242" y="109"/>
                            </a:cubicBezTo>
                            <a:cubicBezTo>
                              <a:pt x="149" y="13"/>
                              <a:pt x="149" y="13"/>
                              <a:pt x="149" y="13"/>
                            </a:cubicBezTo>
                            <a:cubicBezTo>
                              <a:pt x="140" y="3"/>
                              <a:pt x="133" y="0"/>
                              <a:pt x="119" y="0"/>
                            </a:cubicBezTo>
                          </a:path>
                        </a:pathLst>
                      </a:custGeom>
                      <a:solidFill>
                        <a:schemeClr val="accent6"/>
                      </a:solidFill>
                      <a:ln w="9525">
                        <a:noFill/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75ED3DF" id="Freeform 5" o:spid="_x0000_s1026" style="position:absolute;margin-left:-41.55pt;margin-top:127.35pt;width:61.75pt;height:59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7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" path="m119,c,,,,,,,80,,80,,80v95,,95,,95,c135,119,135,119,135,119,95,157,95,157,95,157,,157,,157,,157v,81,,81,,81c119,238,119,238,119,238v14,,21,-3,30,-13c242,128,242,128,242,128v3,-3,5,-6,5,-9c247,116,245,113,242,109,149,13,149,13,149,13,140,3,133,,119,e" fillcolor="#e2e2e0 [3209]" stroked="f">
              <v:path arrowok="t" o:connecttype="custom" o:connectlocs="377808,0;0,0;0,254000;301612,254000;428606,377825;301612,498475;0,498475;0,755650;377808,755650;473054,714375;768316,406400;784190,377825;768316,346075;473054,41275;377808,0" o:connectangles="0,0,0,0,0,0,0,0,0,0,0,0,0,0,0"/>
            </v:shape>
          </w:pict>
        </mc:Fallback>
      </mc:AlternateContent>
    </w:r>
    <w:r>
      <w:rPr>
        <w:noProof/>
        <w:lang w:val="sl-SI" w:eastAsia="sl-SI"/>
      </w:rPr>
      <w:drawing>
        <wp:anchor distT="0" distB="0" distL="114300" distR="114300" simplePos="0" relativeHeight="251658240" behindDoc="1" locked="0" layoutInCell="1" allowOverlap="1" wp14:anchorId="41D14480" wp14:editId="143DC2A3">
          <wp:simplePos x="0" y="0"/>
          <wp:positionH relativeFrom="page">
            <wp:posOffset>4314169</wp:posOffset>
          </wp:positionH>
          <wp:positionV relativeFrom="page">
            <wp:posOffset>223520</wp:posOffset>
          </wp:positionV>
          <wp:extent cx="3074400" cy="709200"/>
          <wp:effectExtent l="0" t="0" r="0" b="0"/>
          <wp:wrapNone/>
          <wp:docPr id="13" name="Image 13" descr="Une image contenant text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 descr="Une image contenant texte&#10;&#10;Description générée automatiquement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3074400" cy="70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439F1"/>
    <w:multiLevelType w:val="hybridMultilevel"/>
    <w:tmpl w:val="F11691C4"/>
    <w:lvl w:ilvl="0" w:tplc="BD8AC7C2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25349"/>
    <w:multiLevelType w:val="hybridMultilevel"/>
    <w:tmpl w:val="DDE89D48"/>
    <w:lvl w:ilvl="0" w:tplc="0F58F0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542AB"/>
    <w:multiLevelType w:val="hybridMultilevel"/>
    <w:tmpl w:val="4FAAA5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A1E45"/>
    <w:multiLevelType w:val="hybridMultilevel"/>
    <w:tmpl w:val="FE0CB0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A33CE"/>
    <w:multiLevelType w:val="hybridMultilevel"/>
    <w:tmpl w:val="61E407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3212D"/>
    <w:multiLevelType w:val="hybridMultilevel"/>
    <w:tmpl w:val="C1BE30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33C3E"/>
    <w:multiLevelType w:val="hybridMultilevel"/>
    <w:tmpl w:val="ADEA7D74"/>
    <w:lvl w:ilvl="0" w:tplc="0F58F0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3D390E"/>
    <w:multiLevelType w:val="hybridMultilevel"/>
    <w:tmpl w:val="15F8341E"/>
    <w:lvl w:ilvl="0" w:tplc="B34E25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9E1C5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2A020D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A4B9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2AB1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9D0C7E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D677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B48FD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C55CFA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7C316B"/>
    <w:multiLevelType w:val="hybridMultilevel"/>
    <w:tmpl w:val="FC10A42A"/>
    <w:lvl w:ilvl="0" w:tplc="FC72275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1E6CDE"/>
    <w:multiLevelType w:val="hybridMultilevel"/>
    <w:tmpl w:val="B6DA5D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BB0238"/>
    <w:multiLevelType w:val="hybridMultilevel"/>
    <w:tmpl w:val="9CF6FB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7D5E6C"/>
    <w:multiLevelType w:val="hybridMultilevel"/>
    <w:tmpl w:val="2BC8201A"/>
    <w:lvl w:ilvl="0" w:tplc="AF40D23C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DFC311C"/>
    <w:multiLevelType w:val="hybridMultilevel"/>
    <w:tmpl w:val="9ED02E04"/>
    <w:lvl w:ilvl="0" w:tplc="C0B0A420">
      <w:start w:val="1"/>
      <w:numFmt w:val="bullet"/>
      <w:pStyle w:val="DPuceronde"/>
      <w:lvlText w:val=""/>
      <w:lvlJc w:val="left"/>
      <w:pPr>
        <w:ind w:left="720" w:hanging="360"/>
      </w:pPr>
      <w:rPr>
        <w:rFonts w:ascii="Symbol" w:hAnsi="Symbol" w:hint="default"/>
        <w:color w:val="646B52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9"/>
  </w:num>
  <w:num w:numId="5">
    <w:abstractNumId w:val="11"/>
  </w:num>
  <w:num w:numId="6">
    <w:abstractNumId w:val="6"/>
  </w:num>
  <w:num w:numId="7">
    <w:abstractNumId w:val="1"/>
  </w:num>
  <w:num w:numId="8">
    <w:abstractNumId w:val="10"/>
  </w:num>
  <w:num w:numId="9">
    <w:abstractNumId w:val="2"/>
  </w:num>
  <w:num w:numId="10">
    <w:abstractNumId w:val="7"/>
  </w:num>
  <w:num w:numId="11">
    <w:abstractNumId w:val="4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529"/>
    <w:rsid w:val="00000285"/>
    <w:rsid w:val="000028E8"/>
    <w:rsid w:val="00003524"/>
    <w:rsid w:val="0000593F"/>
    <w:rsid w:val="0001046F"/>
    <w:rsid w:val="00011F5B"/>
    <w:rsid w:val="00015CE3"/>
    <w:rsid w:val="000203DF"/>
    <w:rsid w:val="00020A11"/>
    <w:rsid w:val="00020CF3"/>
    <w:rsid w:val="00020E59"/>
    <w:rsid w:val="00024B80"/>
    <w:rsid w:val="00026A0D"/>
    <w:rsid w:val="000312F4"/>
    <w:rsid w:val="00032AF0"/>
    <w:rsid w:val="00034058"/>
    <w:rsid w:val="00036419"/>
    <w:rsid w:val="00037746"/>
    <w:rsid w:val="00037C24"/>
    <w:rsid w:val="000413B3"/>
    <w:rsid w:val="00041CB2"/>
    <w:rsid w:val="00045385"/>
    <w:rsid w:val="00045868"/>
    <w:rsid w:val="00052522"/>
    <w:rsid w:val="000562FC"/>
    <w:rsid w:val="00056CA6"/>
    <w:rsid w:val="00066BC7"/>
    <w:rsid w:val="000671A1"/>
    <w:rsid w:val="00071EE3"/>
    <w:rsid w:val="00076E27"/>
    <w:rsid w:val="0008495A"/>
    <w:rsid w:val="00084B9E"/>
    <w:rsid w:val="000858B5"/>
    <w:rsid w:val="00087179"/>
    <w:rsid w:val="0009008A"/>
    <w:rsid w:val="000907F1"/>
    <w:rsid w:val="00091B7E"/>
    <w:rsid w:val="000927B0"/>
    <w:rsid w:val="000942F8"/>
    <w:rsid w:val="000B1729"/>
    <w:rsid w:val="000B4490"/>
    <w:rsid w:val="000B4B83"/>
    <w:rsid w:val="000C0613"/>
    <w:rsid w:val="000C65A4"/>
    <w:rsid w:val="000C6DFC"/>
    <w:rsid w:val="000D2691"/>
    <w:rsid w:val="000D6FFD"/>
    <w:rsid w:val="000E14ED"/>
    <w:rsid w:val="000E4298"/>
    <w:rsid w:val="000E505F"/>
    <w:rsid w:val="000E6672"/>
    <w:rsid w:val="000F0D23"/>
    <w:rsid w:val="000F5BA7"/>
    <w:rsid w:val="000F7980"/>
    <w:rsid w:val="000F79CB"/>
    <w:rsid w:val="00101A6E"/>
    <w:rsid w:val="0010273B"/>
    <w:rsid w:val="001027C6"/>
    <w:rsid w:val="00103DD2"/>
    <w:rsid w:val="00103E57"/>
    <w:rsid w:val="001040AC"/>
    <w:rsid w:val="00106F39"/>
    <w:rsid w:val="0011203D"/>
    <w:rsid w:val="0011551A"/>
    <w:rsid w:val="00116E42"/>
    <w:rsid w:val="001172BD"/>
    <w:rsid w:val="00124B89"/>
    <w:rsid w:val="00125EF5"/>
    <w:rsid w:val="0013184A"/>
    <w:rsid w:val="00142C9B"/>
    <w:rsid w:val="00142E88"/>
    <w:rsid w:val="001501FA"/>
    <w:rsid w:val="00150A13"/>
    <w:rsid w:val="0015183C"/>
    <w:rsid w:val="001631D1"/>
    <w:rsid w:val="00164775"/>
    <w:rsid w:val="00167A08"/>
    <w:rsid w:val="00172308"/>
    <w:rsid w:val="00173405"/>
    <w:rsid w:val="001745A2"/>
    <w:rsid w:val="00176984"/>
    <w:rsid w:val="00187BD8"/>
    <w:rsid w:val="001901DC"/>
    <w:rsid w:val="00194DFD"/>
    <w:rsid w:val="0019608E"/>
    <w:rsid w:val="0019761C"/>
    <w:rsid w:val="00197C4C"/>
    <w:rsid w:val="001A1195"/>
    <w:rsid w:val="001A2435"/>
    <w:rsid w:val="001A47C9"/>
    <w:rsid w:val="001A4D93"/>
    <w:rsid w:val="001A5A4B"/>
    <w:rsid w:val="001A752E"/>
    <w:rsid w:val="001B0AC3"/>
    <w:rsid w:val="001B2B86"/>
    <w:rsid w:val="001B331C"/>
    <w:rsid w:val="001B4DC4"/>
    <w:rsid w:val="001B650E"/>
    <w:rsid w:val="001C25E5"/>
    <w:rsid w:val="001C2D46"/>
    <w:rsid w:val="001D7419"/>
    <w:rsid w:val="001D770D"/>
    <w:rsid w:val="001E34A2"/>
    <w:rsid w:val="001E7C85"/>
    <w:rsid w:val="001F0C40"/>
    <w:rsid w:val="002029D5"/>
    <w:rsid w:val="00202DBE"/>
    <w:rsid w:val="002040F4"/>
    <w:rsid w:val="00206DC3"/>
    <w:rsid w:val="00213271"/>
    <w:rsid w:val="00213C44"/>
    <w:rsid w:val="0021565F"/>
    <w:rsid w:val="002161BA"/>
    <w:rsid w:val="00216A3B"/>
    <w:rsid w:val="00220684"/>
    <w:rsid w:val="002218A1"/>
    <w:rsid w:val="00222F6A"/>
    <w:rsid w:val="00224EB2"/>
    <w:rsid w:val="00227816"/>
    <w:rsid w:val="00227F65"/>
    <w:rsid w:val="0023240D"/>
    <w:rsid w:val="00235F82"/>
    <w:rsid w:val="00236760"/>
    <w:rsid w:val="00240033"/>
    <w:rsid w:val="0024147C"/>
    <w:rsid w:val="0024170D"/>
    <w:rsid w:val="00241F15"/>
    <w:rsid w:val="00261E4E"/>
    <w:rsid w:val="002641C2"/>
    <w:rsid w:val="002652C6"/>
    <w:rsid w:val="00266DAC"/>
    <w:rsid w:val="00270F3F"/>
    <w:rsid w:val="00273AFE"/>
    <w:rsid w:val="002764D0"/>
    <w:rsid w:val="00280D62"/>
    <w:rsid w:val="00291E47"/>
    <w:rsid w:val="00293745"/>
    <w:rsid w:val="0029412B"/>
    <w:rsid w:val="002A35AA"/>
    <w:rsid w:val="002A3677"/>
    <w:rsid w:val="002A4F64"/>
    <w:rsid w:val="002B0750"/>
    <w:rsid w:val="002B2D52"/>
    <w:rsid w:val="002B6528"/>
    <w:rsid w:val="002C0C86"/>
    <w:rsid w:val="002D0631"/>
    <w:rsid w:val="002D1BB2"/>
    <w:rsid w:val="002D50B3"/>
    <w:rsid w:val="002D7141"/>
    <w:rsid w:val="002E124E"/>
    <w:rsid w:val="002E14A3"/>
    <w:rsid w:val="002E232B"/>
    <w:rsid w:val="002E5275"/>
    <w:rsid w:val="002E5F2C"/>
    <w:rsid w:val="002E7CDD"/>
    <w:rsid w:val="002F3E0F"/>
    <w:rsid w:val="002F4628"/>
    <w:rsid w:val="002F5545"/>
    <w:rsid w:val="00303475"/>
    <w:rsid w:val="00303CDF"/>
    <w:rsid w:val="00304A31"/>
    <w:rsid w:val="003060E8"/>
    <w:rsid w:val="00313165"/>
    <w:rsid w:val="00314521"/>
    <w:rsid w:val="00315A8A"/>
    <w:rsid w:val="003162B4"/>
    <w:rsid w:val="00316408"/>
    <w:rsid w:val="00321D65"/>
    <w:rsid w:val="00322658"/>
    <w:rsid w:val="00333425"/>
    <w:rsid w:val="003345B2"/>
    <w:rsid w:val="0033471C"/>
    <w:rsid w:val="00335C34"/>
    <w:rsid w:val="003367BA"/>
    <w:rsid w:val="003373F0"/>
    <w:rsid w:val="00340341"/>
    <w:rsid w:val="003403D8"/>
    <w:rsid w:val="00340DFF"/>
    <w:rsid w:val="003424AF"/>
    <w:rsid w:val="0034276D"/>
    <w:rsid w:val="00346699"/>
    <w:rsid w:val="00355D1B"/>
    <w:rsid w:val="00356A32"/>
    <w:rsid w:val="00360D1A"/>
    <w:rsid w:val="00363E5F"/>
    <w:rsid w:val="003647CF"/>
    <w:rsid w:val="0037107D"/>
    <w:rsid w:val="003715BA"/>
    <w:rsid w:val="003805FC"/>
    <w:rsid w:val="00386617"/>
    <w:rsid w:val="003872AD"/>
    <w:rsid w:val="003941ED"/>
    <w:rsid w:val="00394A41"/>
    <w:rsid w:val="00394DD9"/>
    <w:rsid w:val="003A1A98"/>
    <w:rsid w:val="003A38DE"/>
    <w:rsid w:val="003A72A7"/>
    <w:rsid w:val="003A7D23"/>
    <w:rsid w:val="003C2F90"/>
    <w:rsid w:val="003C35EB"/>
    <w:rsid w:val="003D2E3B"/>
    <w:rsid w:val="003D5DCC"/>
    <w:rsid w:val="003D7BA0"/>
    <w:rsid w:val="003E0143"/>
    <w:rsid w:val="003E2661"/>
    <w:rsid w:val="003E2E6C"/>
    <w:rsid w:val="003E46DA"/>
    <w:rsid w:val="003E6839"/>
    <w:rsid w:val="003F0DF2"/>
    <w:rsid w:val="003F4205"/>
    <w:rsid w:val="003F483F"/>
    <w:rsid w:val="003F5A57"/>
    <w:rsid w:val="0040111E"/>
    <w:rsid w:val="00401308"/>
    <w:rsid w:val="00401A62"/>
    <w:rsid w:val="00402A1A"/>
    <w:rsid w:val="004039E0"/>
    <w:rsid w:val="004074E4"/>
    <w:rsid w:val="00407541"/>
    <w:rsid w:val="004075CC"/>
    <w:rsid w:val="00413343"/>
    <w:rsid w:val="00414D97"/>
    <w:rsid w:val="00420F53"/>
    <w:rsid w:val="00423A6F"/>
    <w:rsid w:val="00425C56"/>
    <w:rsid w:val="00430286"/>
    <w:rsid w:val="004312BB"/>
    <w:rsid w:val="00431AC6"/>
    <w:rsid w:val="0043476F"/>
    <w:rsid w:val="0044017B"/>
    <w:rsid w:val="00440742"/>
    <w:rsid w:val="004432EE"/>
    <w:rsid w:val="0044525B"/>
    <w:rsid w:val="0045371D"/>
    <w:rsid w:val="00463A53"/>
    <w:rsid w:val="0046414C"/>
    <w:rsid w:val="00464F44"/>
    <w:rsid w:val="00465A78"/>
    <w:rsid w:val="00467D40"/>
    <w:rsid w:val="00483557"/>
    <w:rsid w:val="004946D5"/>
    <w:rsid w:val="004A56D8"/>
    <w:rsid w:val="004A5969"/>
    <w:rsid w:val="004A7B17"/>
    <w:rsid w:val="004A7B65"/>
    <w:rsid w:val="004B0490"/>
    <w:rsid w:val="004B0B35"/>
    <w:rsid w:val="004B4DE1"/>
    <w:rsid w:val="004B4DEA"/>
    <w:rsid w:val="004C3591"/>
    <w:rsid w:val="004C4BEC"/>
    <w:rsid w:val="004D20D0"/>
    <w:rsid w:val="004D7293"/>
    <w:rsid w:val="004E5B64"/>
    <w:rsid w:val="004E6F52"/>
    <w:rsid w:val="004E7F17"/>
    <w:rsid w:val="004F1FAA"/>
    <w:rsid w:val="004F20A1"/>
    <w:rsid w:val="004F4222"/>
    <w:rsid w:val="00500521"/>
    <w:rsid w:val="00512593"/>
    <w:rsid w:val="00513C12"/>
    <w:rsid w:val="00514117"/>
    <w:rsid w:val="00514944"/>
    <w:rsid w:val="005151D2"/>
    <w:rsid w:val="00515F55"/>
    <w:rsid w:val="0052197B"/>
    <w:rsid w:val="0052682E"/>
    <w:rsid w:val="00530A27"/>
    <w:rsid w:val="00532E04"/>
    <w:rsid w:val="0053370B"/>
    <w:rsid w:val="005404DB"/>
    <w:rsid w:val="00540C9C"/>
    <w:rsid w:val="005505E9"/>
    <w:rsid w:val="00550DAA"/>
    <w:rsid w:val="00552C6C"/>
    <w:rsid w:val="00552FBE"/>
    <w:rsid w:val="0056071B"/>
    <w:rsid w:val="00560A40"/>
    <w:rsid w:val="00567A9F"/>
    <w:rsid w:val="0057008A"/>
    <w:rsid w:val="00571CF9"/>
    <w:rsid w:val="005735C5"/>
    <w:rsid w:val="00573AE3"/>
    <w:rsid w:val="00580764"/>
    <w:rsid w:val="005817E5"/>
    <w:rsid w:val="00584621"/>
    <w:rsid w:val="005865E4"/>
    <w:rsid w:val="00586B72"/>
    <w:rsid w:val="005918B2"/>
    <w:rsid w:val="00594DC0"/>
    <w:rsid w:val="00595E3F"/>
    <w:rsid w:val="005A004E"/>
    <w:rsid w:val="005A0656"/>
    <w:rsid w:val="005A43D0"/>
    <w:rsid w:val="005A78F5"/>
    <w:rsid w:val="005B31AD"/>
    <w:rsid w:val="005B3C2D"/>
    <w:rsid w:val="005C096F"/>
    <w:rsid w:val="005C17A5"/>
    <w:rsid w:val="005C3392"/>
    <w:rsid w:val="005C4896"/>
    <w:rsid w:val="005D0F20"/>
    <w:rsid w:val="005D301F"/>
    <w:rsid w:val="005D343D"/>
    <w:rsid w:val="005D52B7"/>
    <w:rsid w:val="005D61F2"/>
    <w:rsid w:val="005E071C"/>
    <w:rsid w:val="005E3CB0"/>
    <w:rsid w:val="005E6106"/>
    <w:rsid w:val="005F488B"/>
    <w:rsid w:val="005F6DD8"/>
    <w:rsid w:val="006016D5"/>
    <w:rsid w:val="00602B55"/>
    <w:rsid w:val="00603D56"/>
    <w:rsid w:val="00604360"/>
    <w:rsid w:val="006133C9"/>
    <w:rsid w:val="00614F31"/>
    <w:rsid w:val="006216D5"/>
    <w:rsid w:val="006248A4"/>
    <w:rsid w:val="00624EE3"/>
    <w:rsid w:val="00627BCB"/>
    <w:rsid w:val="006303BC"/>
    <w:rsid w:val="0063137B"/>
    <w:rsid w:val="00632B43"/>
    <w:rsid w:val="006334D3"/>
    <w:rsid w:val="00633DDA"/>
    <w:rsid w:val="006344EA"/>
    <w:rsid w:val="00636C35"/>
    <w:rsid w:val="0064003D"/>
    <w:rsid w:val="00641026"/>
    <w:rsid w:val="006443E1"/>
    <w:rsid w:val="00644A9E"/>
    <w:rsid w:val="00645195"/>
    <w:rsid w:val="0064733F"/>
    <w:rsid w:val="00653656"/>
    <w:rsid w:val="006538A0"/>
    <w:rsid w:val="00657A09"/>
    <w:rsid w:val="006702DB"/>
    <w:rsid w:val="00673C1A"/>
    <w:rsid w:val="006747C5"/>
    <w:rsid w:val="00675262"/>
    <w:rsid w:val="0067652C"/>
    <w:rsid w:val="00682E5C"/>
    <w:rsid w:val="006931CD"/>
    <w:rsid w:val="0069368A"/>
    <w:rsid w:val="00696E12"/>
    <w:rsid w:val="006B0E1B"/>
    <w:rsid w:val="006B1A4C"/>
    <w:rsid w:val="006B2A86"/>
    <w:rsid w:val="006B4E5B"/>
    <w:rsid w:val="006B6866"/>
    <w:rsid w:val="006B7629"/>
    <w:rsid w:val="006C0921"/>
    <w:rsid w:val="006C6EE2"/>
    <w:rsid w:val="006C7735"/>
    <w:rsid w:val="006D64CC"/>
    <w:rsid w:val="006F5CCD"/>
    <w:rsid w:val="006F6D26"/>
    <w:rsid w:val="006F6D63"/>
    <w:rsid w:val="006F7120"/>
    <w:rsid w:val="0070106D"/>
    <w:rsid w:val="007021F2"/>
    <w:rsid w:val="00704C83"/>
    <w:rsid w:val="00706C92"/>
    <w:rsid w:val="007109C1"/>
    <w:rsid w:val="00714086"/>
    <w:rsid w:val="007202E4"/>
    <w:rsid w:val="0072253C"/>
    <w:rsid w:val="00723002"/>
    <w:rsid w:val="0072425B"/>
    <w:rsid w:val="0073641E"/>
    <w:rsid w:val="0073761B"/>
    <w:rsid w:val="00737D52"/>
    <w:rsid w:val="007405EA"/>
    <w:rsid w:val="00741B18"/>
    <w:rsid w:val="007503D2"/>
    <w:rsid w:val="00750E16"/>
    <w:rsid w:val="00754099"/>
    <w:rsid w:val="00755354"/>
    <w:rsid w:val="0075684F"/>
    <w:rsid w:val="00756992"/>
    <w:rsid w:val="0075788E"/>
    <w:rsid w:val="0076034A"/>
    <w:rsid w:val="00764692"/>
    <w:rsid w:val="0076685E"/>
    <w:rsid w:val="00770BC0"/>
    <w:rsid w:val="00774EAC"/>
    <w:rsid w:val="00781354"/>
    <w:rsid w:val="007909F2"/>
    <w:rsid w:val="00790A2B"/>
    <w:rsid w:val="00792C62"/>
    <w:rsid w:val="00797099"/>
    <w:rsid w:val="00797E7E"/>
    <w:rsid w:val="007A36D2"/>
    <w:rsid w:val="007A4B1E"/>
    <w:rsid w:val="007A720C"/>
    <w:rsid w:val="007A7970"/>
    <w:rsid w:val="007B22C0"/>
    <w:rsid w:val="007B49FE"/>
    <w:rsid w:val="007B67E9"/>
    <w:rsid w:val="007C4515"/>
    <w:rsid w:val="007E3BBB"/>
    <w:rsid w:val="007F5785"/>
    <w:rsid w:val="007F5FAC"/>
    <w:rsid w:val="007F6129"/>
    <w:rsid w:val="008009AD"/>
    <w:rsid w:val="00803C27"/>
    <w:rsid w:val="008110EB"/>
    <w:rsid w:val="00811E5C"/>
    <w:rsid w:val="008134B3"/>
    <w:rsid w:val="008144B0"/>
    <w:rsid w:val="008144D2"/>
    <w:rsid w:val="008167AC"/>
    <w:rsid w:val="0081692E"/>
    <w:rsid w:val="00832D74"/>
    <w:rsid w:val="00833E88"/>
    <w:rsid w:val="008340EE"/>
    <w:rsid w:val="008364E4"/>
    <w:rsid w:val="008364FC"/>
    <w:rsid w:val="00836D4D"/>
    <w:rsid w:val="00840A22"/>
    <w:rsid w:val="00842E0B"/>
    <w:rsid w:val="00842ED8"/>
    <w:rsid w:val="008439E7"/>
    <w:rsid w:val="00846C88"/>
    <w:rsid w:val="00851721"/>
    <w:rsid w:val="00852E49"/>
    <w:rsid w:val="00853EFD"/>
    <w:rsid w:val="00856FDA"/>
    <w:rsid w:val="00862815"/>
    <w:rsid w:val="00862FEB"/>
    <w:rsid w:val="00863589"/>
    <w:rsid w:val="00865433"/>
    <w:rsid w:val="00870831"/>
    <w:rsid w:val="00874A67"/>
    <w:rsid w:val="00882AC4"/>
    <w:rsid w:val="008867EA"/>
    <w:rsid w:val="00890EF9"/>
    <w:rsid w:val="008922D3"/>
    <w:rsid w:val="00892E95"/>
    <w:rsid w:val="00895390"/>
    <w:rsid w:val="00895EB2"/>
    <w:rsid w:val="00896098"/>
    <w:rsid w:val="008A0304"/>
    <w:rsid w:val="008A298F"/>
    <w:rsid w:val="008A2F89"/>
    <w:rsid w:val="008A3140"/>
    <w:rsid w:val="008A3DAE"/>
    <w:rsid w:val="008A5B27"/>
    <w:rsid w:val="008A6C8A"/>
    <w:rsid w:val="008B0549"/>
    <w:rsid w:val="008B104B"/>
    <w:rsid w:val="008B389F"/>
    <w:rsid w:val="008B4AA6"/>
    <w:rsid w:val="008C1A87"/>
    <w:rsid w:val="008C5261"/>
    <w:rsid w:val="008D7439"/>
    <w:rsid w:val="008E0A89"/>
    <w:rsid w:val="008E3D33"/>
    <w:rsid w:val="008E61DB"/>
    <w:rsid w:val="008E6F99"/>
    <w:rsid w:val="008F15BC"/>
    <w:rsid w:val="008F377F"/>
    <w:rsid w:val="008F63CE"/>
    <w:rsid w:val="008F76C0"/>
    <w:rsid w:val="00901784"/>
    <w:rsid w:val="00903ABC"/>
    <w:rsid w:val="009043E8"/>
    <w:rsid w:val="0090461D"/>
    <w:rsid w:val="00906C6A"/>
    <w:rsid w:val="00907589"/>
    <w:rsid w:val="00907C03"/>
    <w:rsid w:val="00910692"/>
    <w:rsid w:val="00910B65"/>
    <w:rsid w:val="00912A89"/>
    <w:rsid w:val="0091418F"/>
    <w:rsid w:val="009243E0"/>
    <w:rsid w:val="0092690D"/>
    <w:rsid w:val="0093010A"/>
    <w:rsid w:val="009323F3"/>
    <w:rsid w:val="009327F2"/>
    <w:rsid w:val="00932DAB"/>
    <w:rsid w:val="009334BD"/>
    <w:rsid w:val="00933B99"/>
    <w:rsid w:val="0093556E"/>
    <w:rsid w:val="0093632E"/>
    <w:rsid w:val="00940874"/>
    <w:rsid w:val="00942B2D"/>
    <w:rsid w:val="0094324F"/>
    <w:rsid w:val="00945A70"/>
    <w:rsid w:val="009465C7"/>
    <w:rsid w:val="009476FE"/>
    <w:rsid w:val="00952115"/>
    <w:rsid w:val="00953693"/>
    <w:rsid w:val="00954C0E"/>
    <w:rsid w:val="0096043A"/>
    <w:rsid w:val="00961D8A"/>
    <w:rsid w:val="00962D2E"/>
    <w:rsid w:val="0096394A"/>
    <w:rsid w:val="00972935"/>
    <w:rsid w:val="00973C68"/>
    <w:rsid w:val="00976F40"/>
    <w:rsid w:val="00993C4B"/>
    <w:rsid w:val="00994B20"/>
    <w:rsid w:val="0099671A"/>
    <w:rsid w:val="009967AD"/>
    <w:rsid w:val="009A445B"/>
    <w:rsid w:val="009A5F94"/>
    <w:rsid w:val="009A6273"/>
    <w:rsid w:val="009A7A72"/>
    <w:rsid w:val="009A7E55"/>
    <w:rsid w:val="009B0255"/>
    <w:rsid w:val="009B4EA2"/>
    <w:rsid w:val="009B661C"/>
    <w:rsid w:val="009C0635"/>
    <w:rsid w:val="009C38AB"/>
    <w:rsid w:val="009C3FA3"/>
    <w:rsid w:val="009C41B7"/>
    <w:rsid w:val="009C4FC3"/>
    <w:rsid w:val="009C59FC"/>
    <w:rsid w:val="009C614A"/>
    <w:rsid w:val="009C7729"/>
    <w:rsid w:val="009D1E09"/>
    <w:rsid w:val="009D385F"/>
    <w:rsid w:val="009D59E8"/>
    <w:rsid w:val="009E0D6D"/>
    <w:rsid w:val="009E1C9C"/>
    <w:rsid w:val="009E2523"/>
    <w:rsid w:val="009E3D3A"/>
    <w:rsid w:val="009E6EE2"/>
    <w:rsid w:val="009F1754"/>
    <w:rsid w:val="009F208E"/>
    <w:rsid w:val="009F20E1"/>
    <w:rsid w:val="009F2739"/>
    <w:rsid w:val="009F27A8"/>
    <w:rsid w:val="009F3883"/>
    <w:rsid w:val="00A04EB7"/>
    <w:rsid w:val="00A06A15"/>
    <w:rsid w:val="00A073BA"/>
    <w:rsid w:val="00A11E86"/>
    <w:rsid w:val="00A13301"/>
    <w:rsid w:val="00A15AC0"/>
    <w:rsid w:val="00A258AD"/>
    <w:rsid w:val="00A30BD5"/>
    <w:rsid w:val="00A324B1"/>
    <w:rsid w:val="00A36AC1"/>
    <w:rsid w:val="00A36CC2"/>
    <w:rsid w:val="00A3781B"/>
    <w:rsid w:val="00A50737"/>
    <w:rsid w:val="00A5145B"/>
    <w:rsid w:val="00A5419B"/>
    <w:rsid w:val="00A543F2"/>
    <w:rsid w:val="00A54CAA"/>
    <w:rsid w:val="00A56198"/>
    <w:rsid w:val="00A61EBD"/>
    <w:rsid w:val="00A643B8"/>
    <w:rsid w:val="00A669BE"/>
    <w:rsid w:val="00A66E20"/>
    <w:rsid w:val="00A7424A"/>
    <w:rsid w:val="00A751A4"/>
    <w:rsid w:val="00A75F77"/>
    <w:rsid w:val="00A775A6"/>
    <w:rsid w:val="00A77D38"/>
    <w:rsid w:val="00A919DA"/>
    <w:rsid w:val="00A951AD"/>
    <w:rsid w:val="00AA0FE5"/>
    <w:rsid w:val="00AA2586"/>
    <w:rsid w:val="00AA37BB"/>
    <w:rsid w:val="00AA6ABE"/>
    <w:rsid w:val="00AA7724"/>
    <w:rsid w:val="00AB63D8"/>
    <w:rsid w:val="00AB6403"/>
    <w:rsid w:val="00AB75CC"/>
    <w:rsid w:val="00AC5CD1"/>
    <w:rsid w:val="00AC644A"/>
    <w:rsid w:val="00AC6720"/>
    <w:rsid w:val="00AC6EC8"/>
    <w:rsid w:val="00AD18FC"/>
    <w:rsid w:val="00AD7149"/>
    <w:rsid w:val="00AE1E42"/>
    <w:rsid w:val="00AF2CA3"/>
    <w:rsid w:val="00AF3F40"/>
    <w:rsid w:val="00AF5B40"/>
    <w:rsid w:val="00AF636F"/>
    <w:rsid w:val="00AF6DDF"/>
    <w:rsid w:val="00B038EB"/>
    <w:rsid w:val="00B1264B"/>
    <w:rsid w:val="00B12EBC"/>
    <w:rsid w:val="00B13371"/>
    <w:rsid w:val="00B1600B"/>
    <w:rsid w:val="00B16AF5"/>
    <w:rsid w:val="00B16E00"/>
    <w:rsid w:val="00B264C7"/>
    <w:rsid w:val="00B323C7"/>
    <w:rsid w:val="00B3336F"/>
    <w:rsid w:val="00B42190"/>
    <w:rsid w:val="00B51860"/>
    <w:rsid w:val="00B51F71"/>
    <w:rsid w:val="00B549B9"/>
    <w:rsid w:val="00B6081E"/>
    <w:rsid w:val="00B65A6A"/>
    <w:rsid w:val="00B70D77"/>
    <w:rsid w:val="00B75706"/>
    <w:rsid w:val="00B77145"/>
    <w:rsid w:val="00B773E7"/>
    <w:rsid w:val="00B8630B"/>
    <w:rsid w:val="00B9063B"/>
    <w:rsid w:val="00B908E0"/>
    <w:rsid w:val="00B90B35"/>
    <w:rsid w:val="00B90C4C"/>
    <w:rsid w:val="00B94F65"/>
    <w:rsid w:val="00B960E3"/>
    <w:rsid w:val="00B9785D"/>
    <w:rsid w:val="00B97F83"/>
    <w:rsid w:val="00BA01B4"/>
    <w:rsid w:val="00BA0A16"/>
    <w:rsid w:val="00BA5093"/>
    <w:rsid w:val="00BA788E"/>
    <w:rsid w:val="00BA7BE7"/>
    <w:rsid w:val="00BB57B2"/>
    <w:rsid w:val="00BC4080"/>
    <w:rsid w:val="00BC7239"/>
    <w:rsid w:val="00BD63AA"/>
    <w:rsid w:val="00BE3B90"/>
    <w:rsid w:val="00BE4942"/>
    <w:rsid w:val="00BE4EC3"/>
    <w:rsid w:val="00BF15E8"/>
    <w:rsid w:val="00BF2271"/>
    <w:rsid w:val="00BF6C7B"/>
    <w:rsid w:val="00C00B8B"/>
    <w:rsid w:val="00C018AD"/>
    <w:rsid w:val="00C02573"/>
    <w:rsid w:val="00C030CA"/>
    <w:rsid w:val="00C045E3"/>
    <w:rsid w:val="00C06504"/>
    <w:rsid w:val="00C13973"/>
    <w:rsid w:val="00C149FD"/>
    <w:rsid w:val="00C16726"/>
    <w:rsid w:val="00C16F4C"/>
    <w:rsid w:val="00C20801"/>
    <w:rsid w:val="00C23F7C"/>
    <w:rsid w:val="00C25C77"/>
    <w:rsid w:val="00C268D2"/>
    <w:rsid w:val="00C33510"/>
    <w:rsid w:val="00C36C8D"/>
    <w:rsid w:val="00C4245B"/>
    <w:rsid w:val="00C46A4B"/>
    <w:rsid w:val="00C515BF"/>
    <w:rsid w:val="00C576C9"/>
    <w:rsid w:val="00C63510"/>
    <w:rsid w:val="00C64C11"/>
    <w:rsid w:val="00C64DC0"/>
    <w:rsid w:val="00C65E6F"/>
    <w:rsid w:val="00C7074F"/>
    <w:rsid w:val="00C710C4"/>
    <w:rsid w:val="00C74742"/>
    <w:rsid w:val="00C83BC0"/>
    <w:rsid w:val="00C8567B"/>
    <w:rsid w:val="00C94304"/>
    <w:rsid w:val="00C94928"/>
    <w:rsid w:val="00C952E4"/>
    <w:rsid w:val="00C96807"/>
    <w:rsid w:val="00CA2015"/>
    <w:rsid w:val="00CA2336"/>
    <w:rsid w:val="00CA28F4"/>
    <w:rsid w:val="00CA64F9"/>
    <w:rsid w:val="00CB0437"/>
    <w:rsid w:val="00CB21AA"/>
    <w:rsid w:val="00CB5AFD"/>
    <w:rsid w:val="00CC08AF"/>
    <w:rsid w:val="00CC39B6"/>
    <w:rsid w:val="00CC5529"/>
    <w:rsid w:val="00CC58CB"/>
    <w:rsid w:val="00CD2947"/>
    <w:rsid w:val="00CD3E82"/>
    <w:rsid w:val="00CD4537"/>
    <w:rsid w:val="00CD6BDC"/>
    <w:rsid w:val="00CD6E77"/>
    <w:rsid w:val="00CE547E"/>
    <w:rsid w:val="00CE7426"/>
    <w:rsid w:val="00CF3A99"/>
    <w:rsid w:val="00CF416C"/>
    <w:rsid w:val="00CF45F3"/>
    <w:rsid w:val="00CF7253"/>
    <w:rsid w:val="00CF7706"/>
    <w:rsid w:val="00CF7D62"/>
    <w:rsid w:val="00D01728"/>
    <w:rsid w:val="00D07356"/>
    <w:rsid w:val="00D10863"/>
    <w:rsid w:val="00D11D02"/>
    <w:rsid w:val="00D2069F"/>
    <w:rsid w:val="00D23ED8"/>
    <w:rsid w:val="00D24688"/>
    <w:rsid w:val="00D24A59"/>
    <w:rsid w:val="00D32EEB"/>
    <w:rsid w:val="00D332B3"/>
    <w:rsid w:val="00D35CDC"/>
    <w:rsid w:val="00D36344"/>
    <w:rsid w:val="00D37166"/>
    <w:rsid w:val="00D531EE"/>
    <w:rsid w:val="00D55504"/>
    <w:rsid w:val="00D5623E"/>
    <w:rsid w:val="00D65E9E"/>
    <w:rsid w:val="00D668C3"/>
    <w:rsid w:val="00D66A87"/>
    <w:rsid w:val="00D70D92"/>
    <w:rsid w:val="00D737EA"/>
    <w:rsid w:val="00D73B3D"/>
    <w:rsid w:val="00D73D85"/>
    <w:rsid w:val="00D76785"/>
    <w:rsid w:val="00D76A51"/>
    <w:rsid w:val="00D77300"/>
    <w:rsid w:val="00D8261F"/>
    <w:rsid w:val="00D835EA"/>
    <w:rsid w:val="00D8781F"/>
    <w:rsid w:val="00D93417"/>
    <w:rsid w:val="00D96892"/>
    <w:rsid w:val="00DA28B2"/>
    <w:rsid w:val="00DA3166"/>
    <w:rsid w:val="00DA6F50"/>
    <w:rsid w:val="00DB1941"/>
    <w:rsid w:val="00DB3E3F"/>
    <w:rsid w:val="00DB424C"/>
    <w:rsid w:val="00DB4D0E"/>
    <w:rsid w:val="00DB710C"/>
    <w:rsid w:val="00DB78F3"/>
    <w:rsid w:val="00DC00B4"/>
    <w:rsid w:val="00DC3A58"/>
    <w:rsid w:val="00DC4AD3"/>
    <w:rsid w:val="00DC66FC"/>
    <w:rsid w:val="00DC6F6B"/>
    <w:rsid w:val="00DD04AB"/>
    <w:rsid w:val="00DD31D5"/>
    <w:rsid w:val="00DD398A"/>
    <w:rsid w:val="00DE263F"/>
    <w:rsid w:val="00DE4BCA"/>
    <w:rsid w:val="00DE4D35"/>
    <w:rsid w:val="00DE7F53"/>
    <w:rsid w:val="00DF24E3"/>
    <w:rsid w:val="00DF26C5"/>
    <w:rsid w:val="00DF6843"/>
    <w:rsid w:val="00DF69B0"/>
    <w:rsid w:val="00DF7004"/>
    <w:rsid w:val="00E00535"/>
    <w:rsid w:val="00E02443"/>
    <w:rsid w:val="00E03178"/>
    <w:rsid w:val="00E05A70"/>
    <w:rsid w:val="00E072A8"/>
    <w:rsid w:val="00E074BC"/>
    <w:rsid w:val="00E10756"/>
    <w:rsid w:val="00E22938"/>
    <w:rsid w:val="00E26D31"/>
    <w:rsid w:val="00E319DD"/>
    <w:rsid w:val="00E32219"/>
    <w:rsid w:val="00E37005"/>
    <w:rsid w:val="00E37A2D"/>
    <w:rsid w:val="00E40EEE"/>
    <w:rsid w:val="00E44A01"/>
    <w:rsid w:val="00E46F75"/>
    <w:rsid w:val="00E522EB"/>
    <w:rsid w:val="00E538F2"/>
    <w:rsid w:val="00E54B99"/>
    <w:rsid w:val="00E6189D"/>
    <w:rsid w:val="00E663DB"/>
    <w:rsid w:val="00E715BC"/>
    <w:rsid w:val="00E765DD"/>
    <w:rsid w:val="00E7725A"/>
    <w:rsid w:val="00E838F5"/>
    <w:rsid w:val="00E84417"/>
    <w:rsid w:val="00E85D01"/>
    <w:rsid w:val="00E87858"/>
    <w:rsid w:val="00E90138"/>
    <w:rsid w:val="00E91302"/>
    <w:rsid w:val="00E91AB1"/>
    <w:rsid w:val="00E9360D"/>
    <w:rsid w:val="00E95613"/>
    <w:rsid w:val="00EA12F7"/>
    <w:rsid w:val="00EA1BAC"/>
    <w:rsid w:val="00EA26CA"/>
    <w:rsid w:val="00EA39B3"/>
    <w:rsid w:val="00EA7BA0"/>
    <w:rsid w:val="00EB2BDB"/>
    <w:rsid w:val="00EB3A5A"/>
    <w:rsid w:val="00EB70AD"/>
    <w:rsid w:val="00EC010C"/>
    <w:rsid w:val="00EC229A"/>
    <w:rsid w:val="00EC3BD0"/>
    <w:rsid w:val="00EC47E4"/>
    <w:rsid w:val="00ED053E"/>
    <w:rsid w:val="00ED3A6F"/>
    <w:rsid w:val="00ED3F33"/>
    <w:rsid w:val="00ED439B"/>
    <w:rsid w:val="00ED7EBA"/>
    <w:rsid w:val="00EE124E"/>
    <w:rsid w:val="00EE3489"/>
    <w:rsid w:val="00EE42A5"/>
    <w:rsid w:val="00EE431A"/>
    <w:rsid w:val="00EF3716"/>
    <w:rsid w:val="00F036DC"/>
    <w:rsid w:val="00F079A4"/>
    <w:rsid w:val="00F1183E"/>
    <w:rsid w:val="00F11E39"/>
    <w:rsid w:val="00F2433F"/>
    <w:rsid w:val="00F252D5"/>
    <w:rsid w:val="00F272FE"/>
    <w:rsid w:val="00F335C9"/>
    <w:rsid w:val="00F40B8D"/>
    <w:rsid w:val="00F42BE6"/>
    <w:rsid w:val="00F449E7"/>
    <w:rsid w:val="00F44EB6"/>
    <w:rsid w:val="00F46265"/>
    <w:rsid w:val="00F47916"/>
    <w:rsid w:val="00F5020C"/>
    <w:rsid w:val="00F51B82"/>
    <w:rsid w:val="00F55687"/>
    <w:rsid w:val="00F62578"/>
    <w:rsid w:val="00F63E2D"/>
    <w:rsid w:val="00F6439B"/>
    <w:rsid w:val="00F64697"/>
    <w:rsid w:val="00F738EA"/>
    <w:rsid w:val="00F73937"/>
    <w:rsid w:val="00F73FD1"/>
    <w:rsid w:val="00F85586"/>
    <w:rsid w:val="00F97563"/>
    <w:rsid w:val="00F97AED"/>
    <w:rsid w:val="00FA313A"/>
    <w:rsid w:val="00FA5089"/>
    <w:rsid w:val="00FB1C71"/>
    <w:rsid w:val="00FB76F6"/>
    <w:rsid w:val="00FB79AF"/>
    <w:rsid w:val="00FC4C5D"/>
    <w:rsid w:val="00FD6D49"/>
    <w:rsid w:val="00FD763E"/>
    <w:rsid w:val="00FF0456"/>
    <w:rsid w:val="00FF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330B18"/>
  <w14:defaultImageDpi w14:val="32767"/>
  <w15:docId w15:val="{FC2FC844-A81E-4752-9502-E2C0E8B20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13" w:qFormat="1"/>
    <w:lsdException w:name="heading 2" w:semiHidden="1" w:uiPriority="13" w:unhideWhenUsed="1" w:qFormat="1"/>
    <w:lsdException w:name="heading 3" w:semiHidden="1" w:uiPriority="13" w:unhideWhenUsed="1" w:qFormat="1"/>
    <w:lsdException w:name="heading 4" w:semiHidden="1" w:uiPriority="13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13" w:unhideWhenUsed="1" w:qFormat="1"/>
    <w:lsdException w:name="heading 8" w:semiHidden="1" w:uiPriority="13" w:unhideWhenUsed="1" w:qFormat="1"/>
    <w:lsdException w:name="heading 9" w:semiHidden="1" w:uiPriority="1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3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0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uiPriority w:val="5"/>
    <w:qFormat/>
    <w:rsid w:val="00D737EA"/>
    <w:pPr>
      <w:spacing w:after="0" w:line="240" w:lineRule="auto"/>
      <w:jc w:val="both"/>
    </w:pPr>
    <w:rPr>
      <w:sz w:val="18"/>
    </w:rPr>
  </w:style>
  <w:style w:type="paragraph" w:styleId="Naslov1">
    <w:name w:val="heading 1"/>
    <w:basedOn w:val="Navaden"/>
    <w:next w:val="Navaden"/>
    <w:link w:val="Naslov1Znak"/>
    <w:uiPriority w:val="13"/>
    <w:semiHidden/>
    <w:qFormat/>
    <w:rsid w:val="002040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A4133" w:themeColor="accent1" w:themeShade="BF"/>
      <w:sz w:val="32"/>
      <w:szCs w:val="3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semiHidden/>
    <w:rsid w:val="00D8261F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semiHidden/>
    <w:rsid w:val="00FB76F6"/>
  </w:style>
  <w:style w:type="paragraph" w:styleId="Noga">
    <w:name w:val="footer"/>
    <w:basedOn w:val="Navaden"/>
    <w:link w:val="NogaZnak"/>
    <w:uiPriority w:val="99"/>
    <w:rsid w:val="00D8261F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FB76F6"/>
  </w:style>
  <w:style w:type="paragraph" w:customStyle="1" w:styleId="DTitre">
    <w:name w:val="D_Titre"/>
    <w:basedOn w:val="Navaden"/>
    <w:next w:val="DSous-titre"/>
    <w:uiPriority w:val="2"/>
    <w:qFormat/>
    <w:rsid w:val="000927B0"/>
    <w:pPr>
      <w:spacing w:line="156" w:lineRule="auto"/>
      <w:jc w:val="left"/>
    </w:pPr>
    <w:rPr>
      <w:rFonts w:asciiTheme="majorHAnsi" w:hAnsiTheme="majorHAnsi" w:cstheme="majorHAnsi"/>
      <w:b/>
      <w:bCs/>
      <w:caps/>
      <w:color w:val="646B52" w:themeColor="text2"/>
      <w:sz w:val="56"/>
      <w:szCs w:val="44"/>
    </w:rPr>
  </w:style>
  <w:style w:type="paragraph" w:customStyle="1" w:styleId="DSous-titre">
    <w:name w:val="D_Sous-titre"/>
    <w:basedOn w:val="Navaden"/>
    <w:next w:val="Navaden"/>
    <w:uiPriority w:val="3"/>
    <w:qFormat/>
    <w:rsid w:val="000927B0"/>
    <w:pPr>
      <w:spacing w:line="192" w:lineRule="auto"/>
      <w:jc w:val="left"/>
    </w:pPr>
    <w:rPr>
      <w:rFonts w:cstheme="majorHAnsi"/>
      <w:b/>
      <w:caps/>
      <w:color w:val="646B52" w:themeColor="text2"/>
      <w:sz w:val="28"/>
      <w:szCs w:val="20"/>
    </w:rPr>
  </w:style>
  <w:style w:type="paragraph" w:styleId="Odstavekseznama">
    <w:name w:val="List Paragraph"/>
    <w:basedOn w:val="Navaden"/>
    <w:uiPriority w:val="34"/>
    <w:qFormat/>
    <w:rsid w:val="0013184A"/>
    <w:pPr>
      <w:ind w:left="720"/>
      <w:contextualSpacing/>
    </w:pPr>
  </w:style>
  <w:style w:type="paragraph" w:customStyle="1" w:styleId="DPuceronde">
    <w:name w:val="D_Puce ronde"/>
    <w:basedOn w:val="Navaden"/>
    <w:uiPriority w:val="6"/>
    <w:qFormat/>
    <w:rsid w:val="00AE1E42"/>
    <w:pPr>
      <w:numPr>
        <w:numId w:val="1"/>
      </w:numPr>
      <w:ind w:left="170" w:hanging="170"/>
    </w:pPr>
    <w:rPr>
      <w:b/>
    </w:rPr>
  </w:style>
  <w:style w:type="table" w:styleId="Tabelamrea">
    <w:name w:val="Table Grid"/>
    <w:basedOn w:val="Navadnatabela"/>
    <w:uiPriority w:val="39"/>
    <w:rsid w:val="002278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Naturedudocument">
    <w:name w:val="D_Nature du document"/>
    <w:basedOn w:val="Navaden"/>
    <w:next w:val="DDate"/>
    <w:qFormat/>
    <w:rsid w:val="000927B0"/>
    <w:pPr>
      <w:jc w:val="right"/>
    </w:pPr>
    <w:rPr>
      <w:bCs/>
      <w:caps/>
      <w:color w:val="646B52" w:themeColor="text2"/>
      <w:sz w:val="24"/>
      <w:szCs w:val="30"/>
    </w:rPr>
  </w:style>
  <w:style w:type="paragraph" w:customStyle="1" w:styleId="DDate">
    <w:name w:val="D_Date"/>
    <w:basedOn w:val="DNaturedudocument"/>
    <w:next w:val="Navaden"/>
    <w:uiPriority w:val="1"/>
    <w:qFormat/>
    <w:rsid w:val="000927B0"/>
  </w:style>
  <w:style w:type="paragraph" w:customStyle="1" w:styleId="DIntertitre">
    <w:name w:val="D_Intertitre"/>
    <w:basedOn w:val="Navaden"/>
    <w:next w:val="Navaden"/>
    <w:uiPriority w:val="4"/>
    <w:qFormat/>
    <w:rsid w:val="00F97563"/>
    <w:pPr>
      <w:spacing w:before="240" w:line="192" w:lineRule="auto"/>
      <w:jc w:val="left"/>
    </w:pPr>
    <w:rPr>
      <w:rFonts w:asciiTheme="majorHAnsi" w:hAnsiTheme="majorHAnsi"/>
      <w:caps/>
      <w:color w:val="646B52" w:themeColor="text2"/>
      <w:sz w:val="24"/>
    </w:rPr>
  </w:style>
  <w:style w:type="paragraph" w:customStyle="1" w:styleId="DCitation">
    <w:name w:val="D_Citation"/>
    <w:basedOn w:val="Navaden"/>
    <w:next w:val="Navaden"/>
    <w:uiPriority w:val="7"/>
    <w:qFormat/>
    <w:rsid w:val="00F97563"/>
    <w:pPr>
      <w:spacing w:before="240"/>
    </w:pPr>
    <w:rPr>
      <w:rFonts w:ascii="Arial" w:hAnsi="Arial" w:cs="Arial"/>
      <w:b/>
      <w:bCs/>
      <w:i/>
      <w:iCs/>
      <w:color w:val="EC6528" w:themeColor="accent4"/>
      <w:sz w:val="26"/>
      <w:szCs w:val="26"/>
    </w:rPr>
  </w:style>
  <w:style w:type="paragraph" w:customStyle="1" w:styleId="DTitreContact">
    <w:name w:val="D_Titre Contact"/>
    <w:basedOn w:val="Navaden"/>
    <w:next w:val="Navaden"/>
    <w:uiPriority w:val="8"/>
    <w:qFormat/>
    <w:rsid w:val="00A669BE"/>
    <w:pPr>
      <w:jc w:val="left"/>
    </w:pPr>
    <w:rPr>
      <w:rFonts w:ascii="Arial Black" w:hAnsi="Arial Black" w:cs="Arial Black"/>
      <w:caps/>
      <w:color w:val="646B52" w:themeColor="text2"/>
      <w:szCs w:val="18"/>
    </w:rPr>
  </w:style>
  <w:style w:type="paragraph" w:customStyle="1" w:styleId="DContact">
    <w:name w:val="D_Contact"/>
    <w:basedOn w:val="Navaden"/>
    <w:next w:val="Navaden"/>
    <w:uiPriority w:val="9"/>
    <w:qFormat/>
    <w:rsid w:val="00EA1BAC"/>
    <w:pPr>
      <w:jc w:val="left"/>
    </w:pPr>
    <w:rPr>
      <w:rFonts w:ascii="Arial" w:hAnsi="Arial" w:cs="Arial"/>
      <w:bCs/>
      <w:color w:val="646B52" w:themeColor="text2"/>
      <w:szCs w:val="18"/>
    </w:rPr>
  </w:style>
  <w:style w:type="paragraph" w:customStyle="1" w:styleId="DTitreNote">
    <w:name w:val="D_Titre Note"/>
    <w:basedOn w:val="Navaden"/>
    <w:uiPriority w:val="10"/>
    <w:qFormat/>
    <w:rsid w:val="00EA1BAC"/>
    <w:pPr>
      <w:framePr w:wrap="around" w:vAnchor="page" w:hAnchor="page" w:x="681" w:y="14743"/>
      <w:suppressOverlap/>
      <w:jc w:val="left"/>
    </w:pPr>
    <w:rPr>
      <w:rFonts w:ascii="Arial Black" w:hAnsi="Arial Black" w:cs="Arial Black"/>
      <w:i/>
      <w:iCs/>
      <w:caps/>
      <w:color w:val="646B52" w:themeColor="text2"/>
      <w:sz w:val="20"/>
      <w:szCs w:val="20"/>
    </w:rPr>
  </w:style>
  <w:style w:type="paragraph" w:customStyle="1" w:styleId="DNote">
    <w:name w:val="D_Note"/>
    <w:basedOn w:val="Navaden"/>
    <w:next w:val="DTitreNote"/>
    <w:uiPriority w:val="11"/>
    <w:qFormat/>
    <w:rsid w:val="00A669BE"/>
    <w:rPr>
      <w:rFonts w:ascii="Arial" w:hAnsi="Arial" w:cs="Arial"/>
      <w:i/>
      <w:iCs/>
      <w:color w:val="646B52" w:themeColor="text2"/>
      <w:szCs w:val="18"/>
    </w:rPr>
  </w:style>
  <w:style w:type="character" w:customStyle="1" w:styleId="Aucun">
    <w:name w:val="Aucun"/>
    <w:rsid w:val="002040F4"/>
    <w:rPr>
      <w:lang w:val="en-GB"/>
    </w:rPr>
  </w:style>
  <w:style w:type="paragraph" w:customStyle="1" w:styleId="CorpsA">
    <w:name w:val="Corps A"/>
    <w:rsid w:val="002040F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aslov1Znak">
    <w:name w:val="Naslov 1 Znak"/>
    <w:basedOn w:val="Privzetapisavaodstavka"/>
    <w:link w:val="Naslov1"/>
    <w:uiPriority w:val="9"/>
    <w:rsid w:val="002040F4"/>
    <w:rPr>
      <w:rFonts w:asciiTheme="majorHAnsi" w:eastAsiaTheme="majorEastAsia" w:hAnsiTheme="majorHAnsi" w:cstheme="majorBidi"/>
      <w:color w:val="3A4133" w:themeColor="accent1" w:themeShade="BF"/>
      <w:sz w:val="32"/>
      <w:szCs w:val="32"/>
    </w:rPr>
  </w:style>
  <w:style w:type="paragraph" w:styleId="NaslovTOC">
    <w:name w:val="TOC Heading"/>
    <w:next w:val="CorpsA"/>
    <w:rsid w:val="002040F4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/>
    </w:pPr>
    <w:rPr>
      <w:rFonts w:ascii="Calibri Light" w:eastAsia="Calibri Light" w:hAnsi="Calibri Light" w:cs="Calibri Light"/>
      <w:color w:val="2F5496"/>
      <w:sz w:val="32"/>
      <w:szCs w:val="32"/>
      <w:u w:color="2F5496"/>
      <w:bdr w:val="nil"/>
      <w:lang w:eastAsia="fr-FR"/>
    </w:rPr>
  </w:style>
  <w:style w:type="paragraph" w:styleId="Kazalovsebine1">
    <w:name w:val="toc 1"/>
    <w:next w:val="CorpsA"/>
    <w:rsid w:val="002040F4"/>
    <w:pPr>
      <w:pBdr>
        <w:top w:val="nil"/>
        <w:left w:val="nil"/>
        <w:bottom w:val="nil"/>
        <w:right w:val="nil"/>
        <w:between w:val="nil"/>
        <w:bar w:val="nil"/>
      </w:pBdr>
      <w:spacing w:after="100"/>
      <w:outlineLvl w:val="0"/>
    </w:pPr>
    <w:rPr>
      <w:rFonts w:ascii="Calibri" w:eastAsia="Arial Unicode MS" w:hAnsi="Calibri" w:cs="Arial Unicode MS"/>
      <w:b/>
      <w:bCs/>
      <w:color w:val="0000FF"/>
      <w:sz w:val="24"/>
      <w:szCs w:val="24"/>
      <w:u w:val="single" w:color="0000FF"/>
      <w:bdr w:val="nil"/>
      <w:lang w:eastAsia="fr-FR"/>
    </w:rPr>
  </w:style>
  <w:style w:type="paragraph" w:styleId="Kazalovsebine2">
    <w:name w:val="toc 2"/>
    <w:next w:val="CorpsA"/>
    <w:rsid w:val="002040F4"/>
    <w:pPr>
      <w:pBdr>
        <w:top w:val="nil"/>
        <w:left w:val="nil"/>
        <w:bottom w:val="nil"/>
        <w:right w:val="nil"/>
        <w:between w:val="nil"/>
        <w:bar w:val="nil"/>
      </w:pBdr>
      <w:spacing w:after="100"/>
      <w:ind w:left="216"/>
    </w:pPr>
    <w:rPr>
      <w:rFonts w:ascii="Calibri" w:eastAsia="Arial Unicode MS" w:hAnsi="Calibri" w:cs="Arial Unicode MS"/>
      <w:b/>
      <w:bCs/>
      <w:caps/>
      <w:color w:val="000000"/>
      <w:u w:val="single" w:color="000000"/>
      <w:bdr w:val="nil"/>
      <w:lang w:eastAsia="fr-FR"/>
    </w:rPr>
  </w:style>
  <w:style w:type="paragraph" w:styleId="Besedilooblaka">
    <w:name w:val="Balloon Text"/>
    <w:basedOn w:val="Navaden"/>
    <w:link w:val="BesedilooblakaZnak"/>
    <w:uiPriority w:val="99"/>
    <w:semiHidden/>
    <w:rsid w:val="008867EA"/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867EA"/>
    <w:rPr>
      <w:rFonts w:ascii="Segoe UI" w:hAnsi="Segoe UI" w:cs="Segoe UI"/>
      <w:sz w:val="18"/>
      <w:szCs w:val="18"/>
    </w:rPr>
  </w:style>
  <w:style w:type="character" w:styleId="Hiperpovezava">
    <w:name w:val="Hyperlink"/>
    <w:basedOn w:val="Privzetapisavaodstavka"/>
    <w:uiPriority w:val="99"/>
    <w:semiHidden/>
    <w:rsid w:val="003E0143"/>
    <w:rPr>
      <w:color w:val="646B52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rsid w:val="003E01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189497\OneDrive%20-%20Alliance\Bureau\Dacia%20Modele%20Communique%20de%20Presse%20v1.dotx" TargetMode="External"/></Relationships>
</file>

<file path=word/theme/theme1.xml><?xml version="1.0" encoding="utf-8"?>
<a:theme xmlns:a="http://schemas.openxmlformats.org/drawingml/2006/main" name="Thème Office">
  <a:themeElements>
    <a:clrScheme name="Dacia">
      <a:dk1>
        <a:srgbClr val="000000"/>
      </a:dk1>
      <a:lt1>
        <a:srgbClr val="FFFFFF"/>
      </a:lt1>
      <a:dk2>
        <a:srgbClr val="646B52"/>
      </a:dk2>
      <a:lt2>
        <a:srgbClr val="D6D2C4"/>
      </a:lt2>
      <a:accent1>
        <a:srgbClr val="4E5844"/>
      </a:accent1>
      <a:accent2>
        <a:srgbClr val="B9412D"/>
      </a:accent2>
      <a:accent3>
        <a:srgbClr val="D6D2C4"/>
      </a:accent3>
      <a:accent4>
        <a:srgbClr val="EC6528"/>
      </a:accent4>
      <a:accent5>
        <a:srgbClr val="B3CC23"/>
      </a:accent5>
      <a:accent6>
        <a:srgbClr val="E2E2E0"/>
      </a:accent6>
      <a:hlink>
        <a:srgbClr val="646B52"/>
      </a:hlink>
      <a:folHlink>
        <a:srgbClr val="D6D2C4"/>
      </a:folHlink>
    </a:clrScheme>
    <a:fontScheme name="Dacia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53CA359734514884EFB831A8909016" ma:contentTypeVersion="13" ma:contentTypeDescription="Create a new document." ma:contentTypeScope="" ma:versionID="d8105861a5e5ec49b32c97b4de5a4353">
  <xsd:schema xmlns:xsd="http://www.w3.org/2001/XMLSchema" xmlns:xs="http://www.w3.org/2001/XMLSchema" xmlns:p="http://schemas.microsoft.com/office/2006/metadata/properties" xmlns:ns2="727d8a1a-e3fd-4524-909d-9ba423b6b6e5" xmlns:ns3="a3daec89-4402-4432-8d5c-2198577a1b7d" targetNamespace="http://schemas.microsoft.com/office/2006/metadata/properties" ma:root="true" ma:fieldsID="9aa72ab0d547b0a3ecec6cc67c3e6cf5" ns2:_="" ns3:_="">
    <xsd:import namespace="727d8a1a-e3fd-4524-909d-9ba423b6b6e5"/>
    <xsd:import namespace="a3daec89-4402-4432-8d5c-2198577a1b7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d8a1a-e3fd-4524-909d-9ba423b6b6e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aec89-4402-4432-8d5c-2198577a1b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B6A2A-2EFA-4710-915A-031E919174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B1196A3-013C-4835-91EB-94989CC487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BB1F9-E72C-4AA2-A48C-B76297DC8F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d8a1a-e3fd-4524-909d-9ba423b6b6e5"/>
    <ds:schemaRef ds:uri="a3daec89-4402-4432-8d5c-2198577a1b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33611E-18AF-4ACC-A83D-52424C5CF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Dacia Modele Communique de Presse v1</Template>
  <TotalTime>1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LE-BOUCHER Nicolas</dc:creator>
  <cp:lastModifiedBy>Marko</cp:lastModifiedBy>
  <cp:revision>2</cp:revision>
  <cp:lastPrinted>2021-06-15T08:02:00Z</cp:lastPrinted>
  <dcterms:created xsi:type="dcterms:W3CDTF">2021-09-04T04:02:00Z</dcterms:created>
  <dcterms:modified xsi:type="dcterms:W3CDTF">2021-09-04T04:02:00Z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0x0101005C53CA359734514884EFB831A8909016</vt:lpwstr>
  </property>
  <property fmtid="{D5CDD505-2E9C-101B-9397-08002B2CF9AE}" pid="3" name="MSIP_Label_fd1c0902-ed92-4fed-896d-2e7725de02d4_Enabled">
    <vt:lpwstr>true</vt:lpwstr>
  </property>
  <property fmtid="{D5CDD505-2E9C-101B-9397-08002B2CF9AE}" pid="4" name="MSIP_Label_fd1c0902-ed92-4fed-896d-2e7725de02d4_SetDate">
    <vt:lpwstr>2021-08-30T16:01:45Z</vt:lpwstr>
  </property>
  <property fmtid="{D5CDD505-2E9C-101B-9397-08002B2CF9AE}" pid="5" name="MSIP_Label_fd1c0902-ed92-4fed-896d-2e7725de02d4_Method">
    <vt:lpwstr>Standard</vt:lpwstr>
  </property>
  <property fmtid="{D5CDD505-2E9C-101B-9397-08002B2CF9AE}" pid="6" name="MSIP_Label_fd1c0902-ed92-4fed-896d-2e7725de02d4_Name">
    <vt:lpwstr>Anyone (not protected)</vt:lpwstr>
  </property>
  <property fmtid="{D5CDD505-2E9C-101B-9397-08002B2CF9AE}" pid="7" name="MSIP_Label_fd1c0902-ed92-4fed-896d-2e7725de02d4_SiteId">
    <vt:lpwstr>d6b0bbee-7cd9-4d60-bce6-4a67b543e2ae</vt:lpwstr>
  </property>
  <property fmtid="{D5CDD505-2E9C-101B-9397-08002B2CF9AE}" pid="8" name="MSIP_Label_fd1c0902-ed92-4fed-896d-2e7725de02d4_ActionId">
    <vt:lpwstr>f71777da-87d2-4b8a-b10c-dd466eea62df</vt:lpwstr>
  </property>
  <property fmtid="{D5CDD505-2E9C-101B-9397-08002B2CF9AE}" pid="9" name="MSIP_Label_fd1c0902-ed92-4fed-896d-2e7725de02d4_ContentBits">
    <vt:lpwstr>2</vt:lpwstr>
  </property>
</Properties>
</file>