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FB45B" w14:textId="1F447C2F" w:rsidR="00143CE4" w:rsidRPr="00553ABD" w:rsidRDefault="0047190D" w:rsidP="00143CE4">
      <w:pPr>
        <w:jc w:val="center"/>
        <w:rPr>
          <w:rFonts w:asciiTheme="minorHAnsi" w:hAnsiTheme="minorHAnsi"/>
          <w:b/>
        </w:rPr>
      </w:pPr>
      <w:bookmarkStart w:id="0" w:name="_GoBack"/>
      <w:r>
        <w:rPr>
          <w:rFonts w:asciiTheme="minorHAnsi" w:hAnsiTheme="minorHAnsi"/>
          <w:b/>
        </w:rPr>
        <w:t>K</w:t>
      </w:r>
      <w:r w:rsidR="00143CE4">
        <w:rPr>
          <w:rFonts w:asciiTheme="minorHAnsi" w:hAnsiTheme="minorHAnsi"/>
          <w:b/>
        </w:rPr>
        <w:t>oncern Volkswagen – obseg dobav vozil z vsemi vrstami pogona</w:t>
      </w:r>
    </w:p>
    <w:bookmarkEnd w:id="0"/>
    <w:p w14:paraId="3426AD59" w14:textId="77777777" w:rsidR="00143CE4" w:rsidRPr="00F94BBF" w:rsidRDefault="00143CE4" w:rsidP="00143CE4">
      <w:pPr>
        <w:jc w:val="center"/>
        <w:rPr>
          <w:b/>
          <w:bCs/>
        </w:rPr>
      </w:pPr>
    </w:p>
    <w:tbl>
      <w:tblPr>
        <w:tblStyle w:val="Tabellenraster2"/>
        <w:tblW w:w="9209" w:type="dxa"/>
        <w:tblLayout w:type="fixed"/>
        <w:tblLook w:val="04A0" w:firstRow="1" w:lastRow="0" w:firstColumn="1" w:lastColumn="0" w:noHBand="0" w:noVBand="1"/>
      </w:tblPr>
      <w:tblGrid>
        <w:gridCol w:w="1838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A47F0A" w:rsidRPr="00D74628" w14:paraId="40D3B897" w14:textId="77777777" w:rsidTr="00251589">
        <w:tc>
          <w:tcPr>
            <w:tcW w:w="1838" w:type="dxa"/>
            <w:shd w:val="clear" w:color="auto" w:fill="D4D6D9"/>
          </w:tcPr>
          <w:p w14:paraId="4AD50234" w14:textId="77777777" w:rsidR="00143CE4" w:rsidRPr="00D74628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8"/>
              </w:rPr>
            </w:pPr>
            <w:r>
              <w:rPr>
                <w:rFonts w:asciiTheme="minorHAnsi" w:hAnsiTheme="minorHAnsi"/>
                <w:b/>
                <w:sz w:val="16"/>
              </w:rPr>
              <w:t>Obseg dobav vozil končnim kupcem,</w:t>
            </w:r>
            <w:r>
              <w:rPr>
                <w:rFonts w:asciiTheme="minorHAnsi" w:hAnsiTheme="minorHAnsi"/>
                <w:b/>
                <w:sz w:val="16"/>
              </w:rPr>
              <w:br/>
              <w:t xml:space="preserve">po posameznih </w:t>
            </w:r>
            <w:r>
              <w:rPr>
                <w:rFonts w:asciiTheme="minorHAnsi" w:hAnsiTheme="minorHAnsi"/>
                <w:b/>
                <w:sz w:val="16"/>
                <w:u w:val="single"/>
              </w:rPr>
              <w:t>trgih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shd w:val="clear" w:color="auto" w:fill="D4D6D9"/>
          </w:tcPr>
          <w:p w14:paraId="68C25AAE" w14:textId="2DA9C9B3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Dec.</w:t>
            </w:r>
            <w:r w:rsid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 xml:space="preserve"> 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2023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shd w:val="clear" w:color="auto" w:fill="D4D6D9"/>
          </w:tcPr>
          <w:p w14:paraId="031DC498" w14:textId="06074C82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Dec.</w:t>
            </w:r>
            <w:r w:rsid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 xml:space="preserve"> 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2022</w:t>
            </w:r>
          </w:p>
        </w:tc>
        <w:tc>
          <w:tcPr>
            <w:tcW w:w="81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4D6D9"/>
          </w:tcPr>
          <w:p w14:paraId="280BA69B" w14:textId="0D4CE68B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Razlika</w:t>
            </w:r>
            <w:r w:rsid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 xml:space="preserve"> 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(%)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4D6D9"/>
          </w:tcPr>
          <w:p w14:paraId="6203424E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2023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shd w:val="clear" w:color="auto" w:fill="D4D6D9"/>
          </w:tcPr>
          <w:p w14:paraId="32138B72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2022</w:t>
            </w:r>
          </w:p>
        </w:tc>
        <w:tc>
          <w:tcPr>
            <w:tcW w:w="81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4D6D9"/>
          </w:tcPr>
          <w:p w14:paraId="32D9577A" w14:textId="6016F6FC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Razlika (%)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4D6D9"/>
          </w:tcPr>
          <w:p w14:paraId="56FDAC99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Jan.–dec.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2023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shd w:val="clear" w:color="auto" w:fill="D4D6D9"/>
          </w:tcPr>
          <w:p w14:paraId="5CD35C25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Jan.–dec.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2022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shd w:val="clear" w:color="auto" w:fill="D4D6D9"/>
          </w:tcPr>
          <w:p w14:paraId="3382ED3B" w14:textId="09AB31B4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Razlika (%)</w:t>
            </w:r>
          </w:p>
        </w:tc>
      </w:tr>
      <w:tr w:rsidR="00143CE4" w:rsidRPr="00D74628" w14:paraId="4FCD123D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155D4FA0" w14:textId="77777777" w:rsidR="00143CE4" w:rsidRPr="00D74628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Zahodna Evropa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C46DA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288.600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EEF1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277.200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1810C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+4,1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7F1E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828.400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784A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754.300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47F55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+9,8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D121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3.271.000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C726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2.711.300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E603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+20,6</w:t>
            </w:r>
          </w:p>
        </w:tc>
      </w:tr>
      <w:tr w:rsidR="00143CE4" w:rsidRPr="00D74628" w14:paraId="197B2F9A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0941914B" w14:textId="77777777" w:rsidR="00143CE4" w:rsidRPr="00D74628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Srednja in Vzhodna Evropa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6FA9A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47.200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B9F5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37.200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ABBCB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+26,9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4A87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128.600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F456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109.600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C6636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+17,4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017D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503.500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09B5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441.900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4C7A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+13,9</w:t>
            </w:r>
          </w:p>
        </w:tc>
      </w:tr>
      <w:tr w:rsidR="00143CE4" w:rsidRPr="00D74628" w14:paraId="7126CA6B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25DDDEB2" w14:textId="77777777" w:rsidR="00143CE4" w:rsidRPr="00D74628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Severna Amerika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50B8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95.300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5B6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77.600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28BB4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+22,8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508F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277.000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6408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211.400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F64F7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+31,1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43D1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993.100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8445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842.600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2A52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+17,9</w:t>
            </w:r>
          </w:p>
        </w:tc>
      </w:tr>
      <w:tr w:rsidR="00143CE4" w:rsidRPr="00D74628" w14:paraId="2C63DF02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7830515F" w14:textId="77777777" w:rsidR="00143CE4" w:rsidRPr="00D74628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Južna Amerika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AE95E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57.700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AC55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48.900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2955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+18,1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9187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152.500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CFEA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136.100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D209B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+12,0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C4C8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518.200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1ECE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473.700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B3E5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+9,4</w:t>
            </w:r>
          </w:p>
        </w:tc>
      </w:tr>
      <w:tr w:rsidR="00143CE4" w:rsidRPr="00D74628" w14:paraId="7B51151F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0E6F212D" w14:textId="77777777" w:rsidR="00143CE4" w:rsidRPr="00D74628" w:rsidRDefault="00143CE4" w:rsidP="00A9711C">
            <w:pPr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sz w:val="16"/>
              </w:rPr>
              <w:t>Kitajska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587FD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374.100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CE8F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338.900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F23CB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+10,4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05BC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947.000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CA6B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825.800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B4D61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+14,7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6ADE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3.236.100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B74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3.184.500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5433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+1,6</w:t>
            </w:r>
          </w:p>
        </w:tc>
      </w:tr>
      <w:tr w:rsidR="00143CE4" w:rsidRPr="00D74628" w14:paraId="0C5B43AF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70A430F5" w14:textId="1BB23B57" w:rsidR="00143CE4" w:rsidRPr="00D74628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Ostalo Azija</w:t>
            </w:r>
            <w:r w:rsidR="001E20F8">
              <w:rPr>
                <w:rFonts w:asciiTheme="minorHAnsi" w:hAnsiTheme="minorHAnsi"/>
                <w:sz w:val="16"/>
              </w:rPr>
              <w:t xml:space="preserve"> - </w:t>
            </w:r>
            <w:r>
              <w:rPr>
                <w:rFonts w:asciiTheme="minorHAnsi" w:hAnsiTheme="minorHAnsi"/>
                <w:sz w:val="16"/>
              </w:rPr>
              <w:t>Pacifik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F71A0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34.800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E04C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35.100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F9899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–0,8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0ADD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95.600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9E33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94.000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4F04E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C142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358.400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D9D7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329.500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DD54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+8,8</w:t>
            </w:r>
          </w:p>
        </w:tc>
      </w:tr>
      <w:tr w:rsidR="00143CE4" w:rsidRPr="00D74628" w14:paraId="17F48878" w14:textId="77777777" w:rsidTr="00251589">
        <w:trPr>
          <w:trHeight w:val="202"/>
        </w:trPr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244049F9" w14:textId="77777777" w:rsidR="00143CE4" w:rsidRPr="00D74628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Bližnji vzhod/Afrika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628E2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36.400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5417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DC77D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+32,8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F8E7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95.000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926C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75.200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92497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+26,2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8F62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359.300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9130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279.300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C0F5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+28,6</w:t>
            </w:r>
          </w:p>
        </w:tc>
      </w:tr>
      <w:tr w:rsidR="00143CE4" w:rsidRPr="00D74628" w14:paraId="2D2D3FFA" w14:textId="77777777" w:rsidTr="00251589">
        <w:tc>
          <w:tcPr>
            <w:tcW w:w="1838" w:type="dxa"/>
            <w:tcBorders>
              <w:right w:val="single" w:sz="4" w:space="0" w:color="auto"/>
            </w:tcBorders>
            <w:shd w:val="clear" w:color="auto" w:fill="D4D6D9"/>
          </w:tcPr>
          <w:p w14:paraId="1B24289C" w14:textId="77777777" w:rsidR="00143CE4" w:rsidRPr="00D74628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8"/>
              </w:rPr>
            </w:pPr>
            <w:r>
              <w:rPr>
                <w:rFonts w:asciiTheme="minorHAnsi" w:hAnsiTheme="minorHAnsi"/>
                <w:b/>
                <w:sz w:val="16"/>
              </w:rPr>
              <w:t>Svet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3697F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934.300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036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842.300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F00AD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+10,9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C6CF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2.524.100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DF70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2.206.400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0BC98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+14,4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DFF2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9.239.500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34C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8.262.800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313D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+11,8</w:t>
            </w:r>
          </w:p>
        </w:tc>
      </w:tr>
    </w:tbl>
    <w:p w14:paraId="553CCD3B" w14:textId="77777777" w:rsidR="00143CE4" w:rsidRPr="00F94BBF" w:rsidRDefault="00143CE4" w:rsidP="00143CE4"/>
    <w:tbl>
      <w:tblPr>
        <w:tblStyle w:val="Tabellenraster3"/>
        <w:tblpPr w:leftFromText="141" w:rightFromText="141" w:vertAnchor="text" w:horzAnchor="margin" w:tblpY="157"/>
        <w:tblW w:w="9209" w:type="dxa"/>
        <w:tblLayout w:type="fixed"/>
        <w:tblLook w:val="04A0" w:firstRow="1" w:lastRow="0" w:firstColumn="1" w:lastColumn="0" w:noHBand="0" w:noVBand="1"/>
      </w:tblPr>
      <w:tblGrid>
        <w:gridCol w:w="1838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143CE4" w:rsidRPr="00B01864" w14:paraId="79262E67" w14:textId="77777777" w:rsidTr="00251589">
        <w:trPr>
          <w:trHeight w:val="557"/>
        </w:trPr>
        <w:tc>
          <w:tcPr>
            <w:tcW w:w="1838" w:type="dxa"/>
            <w:shd w:val="clear" w:color="auto" w:fill="D4D6D9"/>
          </w:tcPr>
          <w:p w14:paraId="189A288D" w14:textId="77777777" w:rsidR="00143CE4" w:rsidRPr="00B01864" w:rsidRDefault="00143CE4" w:rsidP="00A9711C">
            <w:pPr>
              <w:spacing w:line="240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Obseg dobav vozil končnim kupcem,</w:t>
            </w:r>
            <w:r>
              <w:rPr>
                <w:rFonts w:asciiTheme="minorHAnsi" w:hAnsiTheme="minorHAnsi"/>
                <w:b/>
                <w:sz w:val="16"/>
              </w:rPr>
              <w:br/>
              <w:t xml:space="preserve">po posameznih </w:t>
            </w:r>
            <w:r>
              <w:rPr>
                <w:rFonts w:asciiTheme="minorHAnsi" w:hAnsiTheme="minorHAnsi"/>
                <w:b/>
                <w:sz w:val="16"/>
                <w:u w:val="single"/>
              </w:rPr>
              <w:t>znamkah</w:t>
            </w:r>
          </w:p>
        </w:tc>
        <w:tc>
          <w:tcPr>
            <w:tcW w:w="819" w:type="dxa"/>
            <w:shd w:val="clear" w:color="auto" w:fill="D4D6D9"/>
          </w:tcPr>
          <w:p w14:paraId="6D127413" w14:textId="47B07BF5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Dec.</w:t>
            </w:r>
            <w:r w:rsid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 xml:space="preserve"> 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2023</w:t>
            </w:r>
          </w:p>
        </w:tc>
        <w:tc>
          <w:tcPr>
            <w:tcW w:w="819" w:type="dxa"/>
            <w:shd w:val="clear" w:color="auto" w:fill="D4D6D9"/>
          </w:tcPr>
          <w:p w14:paraId="77FBE859" w14:textId="33833566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Dec.</w:t>
            </w:r>
            <w:r w:rsid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 xml:space="preserve"> 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2022</w:t>
            </w:r>
          </w:p>
        </w:tc>
        <w:tc>
          <w:tcPr>
            <w:tcW w:w="819" w:type="dxa"/>
            <w:tcBorders>
              <w:right w:val="single" w:sz="12" w:space="0" w:color="auto"/>
            </w:tcBorders>
            <w:shd w:val="clear" w:color="auto" w:fill="D4D6D9"/>
          </w:tcPr>
          <w:p w14:paraId="160D8A75" w14:textId="5A361BE2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Razlika (%)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D4D6D9"/>
          </w:tcPr>
          <w:p w14:paraId="2085622E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2023</w:t>
            </w:r>
          </w:p>
        </w:tc>
        <w:tc>
          <w:tcPr>
            <w:tcW w:w="819" w:type="dxa"/>
            <w:shd w:val="clear" w:color="auto" w:fill="D4D6D9"/>
          </w:tcPr>
          <w:p w14:paraId="3814309D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2022</w:t>
            </w:r>
          </w:p>
        </w:tc>
        <w:tc>
          <w:tcPr>
            <w:tcW w:w="819" w:type="dxa"/>
            <w:tcBorders>
              <w:right w:val="single" w:sz="12" w:space="0" w:color="auto"/>
            </w:tcBorders>
            <w:shd w:val="clear" w:color="auto" w:fill="D4D6D9"/>
          </w:tcPr>
          <w:p w14:paraId="7999CFD2" w14:textId="24CDE70D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Razlika (%)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D4D6D9"/>
          </w:tcPr>
          <w:p w14:paraId="1CC6B4DC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Jan.–dec.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2023</w:t>
            </w:r>
          </w:p>
        </w:tc>
        <w:tc>
          <w:tcPr>
            <w:tcW w:w="819" w:type="dxa"/>
            <w:shd w:val="clear" w:color="auto" w:fill="D4D6D9"/>
          </w:tcPr>
          <w:p w14:paraId="0E152248" w14:textId="77777777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Jan.–dec.</w:t>
            </w: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br/>
              <w:t>2022</w:t>
            </w:r>
          </w:p>
        </w:tc>
        <w:tc>
          <w:tcPr>
            <w:tcW w:w="819" w:type="dxa"/>
            <w:shd w:val="clear" w:color="auto" w:fill="D4D6D9"/>
          </w:tcPr>
          <w:p w14:paraId="5BD0ED23" w14:textId="43D289E0" w:rsidR="00143CE4" w:rsidRPr="00251589" w:rsidRDefault="00143CE4" w:rsidP="00A9711C">
            <w:pPr>
              <w:spacing w:line="240" w:lineRule="auto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Razlika (%)</w:t>
            </w:r>
          </w:p>
        </w:tc>
      </w:tr>
      <w:tr w:rsidR="00143CE4" w:rsidRPr="00B01864" w14:paraId="7D37A2B3" w14:textId="77777777" w:rsidTr="00251589">
        <w:trPr>
          <w:trHeight w:val="165"/>
        </w:trPr>
        <w:tc>
          <w:tcPr>
            <w:tcW w:w="1838" w:type="dxa"/>
            <w:shd w:val="clear" w:color="auto" w:fill="D4D6D9"/>
          </w:tcPr>
          <w:p w14:paraId="48CF2BB0" w14:textId="77777777" w:rsidR="00143CE4" w:rsidRPr="00B01864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 Core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BEBF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688.600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7FAD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615.700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CF902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+11,8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9236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1.843.400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FC6F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1.603.300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F1E08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+15,0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E93B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6.662.200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5F86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6.008.800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732E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+10,9</w:t>
            </w:r>
          </w:p>
        </w:tc>
      </w:tr>
      <w:tr w:rsidR="00143CE4" w:rsidRPr="00B01864" w14:paraId="22DC24F2" w14:textId="77777777" w:rsidTr="00251589">
        <w:trPr>
          <w:trHeight w:val="201"/>
        </w:trPr>
        <w:tc>
          <w:tcPr>
            <w:tcW w:w="1838" w:type="dxa"/>
            <w:shd w:val="clear" w:color="auto" w:fill="D4D6D9"/>
          </w:tcPr>
          <w:p w14:paraId="5A69995F" w14:textId="58CA9694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Volkswagen</w:t>
            </w:r>
            <w:r>
              <w:rPr>
                <w:rFonts w:asciiTheme="minorHAnsi" w:hAnsiTheme="minorHAnsi"/>
                <w:sz w:val="16"/>
              </w:rPr>
              <w:br/>
            </w:r>
            <w:r w:rsidR="00BD446E">
              <w:rPr>
                <w:rFonts w:asciiTheme="minorHAnsi" w:hAnsiTheme="minorHAnsi"/>
                <w:sz w:val="16"/>
              </w:rPr>
              <w:t xml:space="preserve">     </w:t>
            </w:r>
            <w:r>
              <w:rPr>
                <w:rFonts w:asciiTheme="minorHAnsi" w:hAnsiTheme="minorHAnsi"/>
                <w:sz w:val="16"/>
              </w:rPr>
              <w:t>Osebna vozila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DC48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kern w:val="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525.500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941E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480.300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C283C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+9,4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7287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1.382.600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9152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1.228.800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DD7FF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+12,5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2F7C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4.866.800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96D5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4.563.300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4A07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+6,7</w:t>
            </w:r>
          </w:p>
        </w:tc>
      </w:tr>
      <w:tr w:rsidR="00143CE4" w:rsidRPr="00B01864" w14:paraId="07C3F8F2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72822CD8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ŠKODA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F434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77.300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402B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66.500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A7C6E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+16,3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6186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224.600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41A9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186.700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5DCD0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+20,3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F772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866.800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A3B4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731.300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0EA2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+18,5</w:t>
            </w:r>
          </w:p>
        </w:tc>
      </w:tr>
      <w:tr w:rsidR="00143CE4" w:rsidRPr="00B01864" w14:paraId="09CC836C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04320B6C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SEAT/CUPRA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CE7D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47.200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78A2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34.100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CD0DC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+38,5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84C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127.300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DCA8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93.600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E000D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+36,0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C7FA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519.200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B3F1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385.600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0C32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+34,6</w:t>
            </w:r>
          </w:p>
        </w:tc>
      </w:tr>
      <w:tr w:rsidR="00143CE4" w:rsidRPr="00B01864" w14:paraId="5998BB5E" w14:textId="77777777" w:rsidTr="00251589">
        <w:trPr>
          <w:trHeight w:val="520"/>
        </w:trPr>
        <w:tc>
          <w:tcPr>
            <w:tcW w:w="1838" w:type="dxa"/>
            <w:shd w:val="clear" w:color="auto" w:fill="D4D6D9"/>
          </w:tcPr>
          <w:p w14:paraId="05DA7345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Volkswagen </w:t>
            </w:r>
          </w:p>
          <w:p w14:paraId="2884D7EA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Gospodarska vozila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BE82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38.500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6DAB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34.800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618C8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+10,5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9D08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108.900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23DB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94.200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273BF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+15,6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3AD4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409.400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B21A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328.600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711F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+24,6</w:t>
            </w:r>
          </w:p>
        </w:tc>
      </w:tr>
      <w:tr w:rsidR="00143CE4" w:rsidRPr="00B01864" w14:paraId="54681019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5358FD68" w14:textId="77777777" w:rsidR="00143CE4" w:rsidRPr="00B01864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 Progressive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E6D1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188.700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B5A2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156.900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AD70D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+20,3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FB61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514.500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84D3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426.400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081DA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+20,7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6C9F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1.918.900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DEB7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1.638.600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EB73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+17,1</w:t>
            </w:r>
          </w:p>
        </w:tc>
      </w:tr>
      <w:tr w:rsidR="00143CE4" w:rsidRPr="00B01864" w14:paraId="431921FD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373E7BBB" w14:textId="17CB75E0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Audi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D76F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186.500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8FCB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154.800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B44B1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+20,5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214F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508.600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C012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420.700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252DC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+20,9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FC3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1.895.200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BD08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1.614.200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D9F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+17,4</w:t>
            </w:r>
          </w:p>
        </w:tc>
      </w:tr>
      <w:tr w:rsidR="00143CE4" w:rsidRPr="00B01864" w14:paraId="3CA76F3B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3639BC67" w14:textId="197B43C2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</w:t>
            </w:r>
            <w:r w:rsidR="00BD446E">
              <w:rPr>
                <w:rFonts w:asciiTheme="minorHAnsi" w:hAnsiTheme="minorHAnsi"/>
                <w:sz w:val="16"/>
              </w:rPr>
              <w:t xml:space="preserve">   </w:t>
            </w:r>
            <w:r>
              <w:rPr>
                <w:rFonts w:asciiTheme="minorHAnsi" w:hAnsiTheme="minorHAnsi"/>
                <w:sz w:val="16"/>
              </w:rPr>
              <w:t>Lamborghini/Bentley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D9EE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6A5F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D9D39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7200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53E2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1F520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0F9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23.700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2ECE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24.400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71ED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–3,0</w:t>
            </w:r>
          </w:p>
        </w:tc>
      </w:tr>
      <w:tr w:rsidR="00143CE4" w:rsidRPr="00B01864" w14:paraId="3EEB748D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7E630E4F" w14:textId="77777777" w:rsidR="00143CE4" w:rsidRPr="00B01864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</w:t>
            </w:r>
            <w:r>
              <w:rPr>
                <w:rFonts w:asciiTheme="minorHAnsi" w:hAnsiTheme="minorHAnsi"/>
                <w:b/>
                <w:sz w:val="16"/>
              </w:rPr>
              <w:br/>
              <w:t>Sport Luxury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8F1C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26.300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032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37.200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16FC2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–29,4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3B17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77.500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B170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88.400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BEBB8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–12,3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E453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320.200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37C1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309.900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C887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+3,3</w:t>
            </w:r>
          </w:p>
        </w:tc>
      </w:tr>
      <w:tr w:rsidR="00143CE4" w:rsidRPr="00B01864" w14:paraId="57EC262E" w14:textId="77777777" w:rsidTr="00251589">
        <w:trPr>
          <w:trHeight w:val="247"/>
        </w:trPr>
        <w:tc>
          <w:tcPr>
            <w:tcW w:w="1838" w:type="dxa"/>
            <w:shd w:val="clear" w:color="auto" w:fill="D4D6D9"/>
          </w:tcPr>
          <w:p w14:paraId="69E317DE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Porsche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786E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26.300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0AE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37.200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73437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–29,4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F575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77.500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5FE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88.400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C8E1D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–12,3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D3AF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320.200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F11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309.900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A293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+3,3</w:t>
            </w:r>
          </w:p>
        </w:tc>
      </w:tr>
      <w:tr w:rsidR="00143CE4" w:rsidRPr="00B01864" w14:paraId="2CE860C9" w14:textId="77777777" w:rsidTr="00251589">
        <w:trPr>
          <w:trHeight w:val="208"/>
        </w:trPr>
        <w:tc>
          <w:tcPr>
            <w:tcW w:w="1838" w:type="dxa"/>
            <w:shd w:val="clear" w:color="auto" w:fill="D4D6D9"/>
          </w:tcPr>
          <w:p w14:paraId="19818E94" w14:textId="77777777" w:rsidR="00143CE4" w:rsidRPr="00B01864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 Trucks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7826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30.700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2A3E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32.500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37944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–5,3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FAE0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88.700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3F44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88.300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BFD27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+0,4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9E45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338.200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8BD0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305.500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8D24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+10,7</w:t>
            </w:r>
          </w:p>
        </w:tc>
      </w:tr>
      <w:tr w:rsidR="00143CE4" w:rsidRPr="00B01864" w14:paraId="18D65E27" w14:textId="77777777" w:rsidTr="00251589">
        <w:trPr>
          <w:trHeight w:val="208"/>
        </w:trPr>
        <w:tc>
          <w:tcPr>
            <w:tcW w:w="1838" w:type="dxa"/>
            <w:shd w:val="clear" w:color="auto" w:fill="D4D6D9"/>
          </w:tcPr>
          <w:p w14:paraId="69D5DB2E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MAN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65D9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1103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580E2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+0,5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4F2C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31.700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162E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28.600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BCFA4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+10,6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99FD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115.700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3AE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84.400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F499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+37,1</w:t>
            </w:r>
          </w:p>
        </w:tc>
      </w:tr>
      <w:tr w:rsidR="00143CE4" w:rsidRPr="00B01864" w14:paraId="5FA13CCA" w14:textId="77777777" w:rsidTr="00251589">
        <w:trPr>
          <w:trHeight w:val="208"/>
        </w:trPr>
        <w:tc>
          <w:tcPr>
            <w:tcW w:w="1838" w:type="dxa"/>
            <w:shd w:val="clear" w:color="auto" w:fill="D4D6D9"/>
          </w:tcPr>
          <w:p w14:paraId="72E6B829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Volkswagen </w:t>
            </w:r>
          </w:p>
          <w:p w14:paraId="1833ED5D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Truck &amp; Bus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5D4F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8BD5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34546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–28,9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6A3D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7965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EE71E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–31,9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461B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37.100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494A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54.000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8855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–31,3</w:t>
            </w:r>
          </w:p>
        </w:tc>
      </w:tr>
      <w:tr w:rsidR="00143CE4" w:rsidRPr="00B01864" w14:paraId="7A638B5E" w14:textId="77777777" w:rsidTr="00251589">
        <w:trPr>
          <w:trHeight w:val="260"/>
        </w:trPr>
        <w:tc>
          <w:tcPr>
            <w:tcW w:w="1838" w:type="dxa"/>
            <w:shd w:val="clear" w:color="auto" w:fill="D4D6D9"/>
          </w:tcPr>
          <w:p w14:paraId="47A602D3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Scania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32A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E9D2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110B9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+1,6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487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28.900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6E87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26.800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50813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+7,7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9AAC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96.600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9EDB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85.200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223C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+13,3</w:t>
            </w:r>
          </w:p>
        </w:tc>
      </w:tr>
      <w:tr w:rsidR="00143CE4" w:rsidRPr="00B01864" w14:paraId="5DE7D72F" w14:textId="77777777" w:rsidTr="00251589">
        <w:trPr>
          <w:trHeight w:val="247"/>
        </w:trPr>
        <w:tc>
          <w:tcPr>
            <w:tcW w:w="1838" w:type="dxa"/>
            <w:shd w:val="clear" w:color="auto" w:fill="D4D6D9"/>
          </w:tcPr>
          <w:p w14:paraId="57E67B93" w14:textId="77777777" w:rsidR="00143CE4" w:rsidRPr="00B01864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Navistar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F9BE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DD80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8.600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451A8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–12,9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5C7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20.700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540E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22.000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F6E2C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–5,8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7B2B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88.900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00FB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81.900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7B56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+8,5</w:t>
            </w:r>
          </w:p>
        </w:tc>
      </w:tr>
      <w:tr w:rsidR="00143CE4" w:rsidRPr="00B01864" w14:paraId="517B6821" w14:textId="77777777" w:rsidTr="00251589">
        <w:trPr>
          <w:trHeight w:val="402"/>
        </w:trPr>
        <w:tc>
          <w:tcPr>
            <w:tcW w:w="1838" w:type="dxa"/>
            <w:shd w:val="clear" w:color="auto" w:fill="D4D6D9"/>
            <w:vAlign w:val="center"/>
          </w:tcPr>
          <w:p w14:paraId="223715F2" w14:textId="77777777" w:rsidR="00143CE4" w:rsidRPr="00B01864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 xml:space="preserve">Koncern Volkswagen </w:t>
            </w:r>
            <w:r>
              <w:rPr>
                <w:rFonts w:asciiTheme="minorHAnsi" w:hAnsiTheme="minorHAnsi"/>
                <w:b/>
                <w:sz w:val="16"/>
              </w:rPr>
              <w:br/>
              <w:t>(skupaj)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19FA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934.300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6D97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842.300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B126C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+10,9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B95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2.524.100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94ED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2.206.400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3A74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+14,4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5997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9.239.500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D9DC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8.262.800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9FD6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+11,8</w:t>
            </w:r>
          </w:p>
        </w:tc>
      </w:tr>
    </w:tbl>
    <w:p w14:paraId="0B627EC1" w14:textId="77777777" w:rsidR="00143CE4" w:rsidRDefault="00143CE4" w:rsidP="004C646E">
      <w:pPr>
        <w:spacing w:after="0"/>
        <w:ind w:left="85"/>
        <w:rPr>
          <w:rFonts w:asciiTheme="minorHAnsi" w:hAnsiTheme="minorHAnsi" w:cs="Arial"/>
          <w:b/>
          <w:bCs/>
          <w:color w:val="002733"/>
          <w:szCs w:val="20"/>
          <w:lang w:val="en-US"/>
        </w:rPr>
      </w:pPr>
    </w:p>
    <w:p w14:paraId="78774974" w14:textId="77777777" w:rsidR="00251589" w:rsidRDefault="00251589">
      <w:pPr>
        <w:spacing w:after="160" w:line="259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14:paraId="1279CC88" w14:textId="77777777" w:rsidR="00251589" w:rsidRDefault="00251589" w:rsidP="00143CE4">
      <w:pPr>
        <w:ind w:firstLine="720"/>
        <w:jc w:val="center"/>
        <w:rPr>
          <w:rFonts w:asciiTheme="minorHAnsi" w:hAnsiTheme="minorHAnsi"/>
          <w:b/>
        </w:rPr>
      </w:pPr>
    </w:p>
    <w:p w14:paraId="3D9D519B" w14:textId="1349D4EA" w:rsidR="00143CE4" w:rsidRPr="00590750" w:rsidRDefault="00143CE4" w:rsidP="00143CE4">
      <w:pPr>
        <w:ind w:firstLine="720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</w:rPr>
        <w:t>Koncern Volkswagen – obseg dobav popolnoma električnih vozil (BEV)</w:t>
      </w:r>
    </w:p>
    <w:p w14:paraId="57507289" w14:textId="77777777" w:rsidR="00143CE4" w:rsidRDefault="00143CE4" w:rsidP="00143CE4"/>
    <w:tbl>
      <w:tblPr>
        <w:tblStyle w:val="Tabellenraster4"/>
        <w:tblW w:w="9067" w:type="dxa"/>
        <w:tblLayout w:type="fixed"/>
        <w:tblLook w:val="04A0" w:firstRow="1" w:lastRow="0" w:firstColumn="1" w:lastColumn="0" w:noHBand="0" w:noVBand="1"/>
      </w:tblPr>
      <w:tblGrid>
        <w:gridCol w:w="1871"/>
        <w:gridCol w:w="799"/>
        <w:gridCol w:w="800"/>
        <w:gridCol w:w="799"/>
        <w:gridCol w:w="800"/>
        <w:gridCol w:w="799"/>
        <w:gridCol w:w="800"/>
        <w:gridCol w:w="799"/>
        <w:gridCol w:w="800"/>
        <w:gridCol w:w="800"/>
      </w:tblGrid>
      <w:tr w:rsidR="00143CE4" w:rsidRPr="00590750" w14:paraId="0E56EBFA" w14:textId="77777777" w:rsidTr="00251589">
        <w:tc>
          <w:tcPr>
            <w:tcW w:w="1871" w:type="dxa"/>
            <w:shd w:val="clear" w:color="auto" w:fill="D4D6D9"/>
          </w:tcPr>
          <w:p w14:paraId="4446D9B2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8"/>
              </w:rPr>
            </w:pPr>
            <w:r>
              <w:rPr>
                <w:rFonts w:asciiTheme="minorHAnsi" w:hAnsiTheme="minorHAnsi"/>
                <w:b/>
                <w:sz w:val="16"/>
              </w:rPr>
              <w:t>Obseg dobav vozil končnim kupcem,</w:t>
            </w:r>
            <w:r>
              <w:rPr>
                <w:rFonts w:asciiTheme="minorHAnsi" w:hAnsiTheme="minorHAnsi"/>
                <w:b/>
                <w:sz w:val="16"/>
              </w:rPr>
              <w:br/>
              <w:t xml:space="preserve">po posameznih </w:t>
            </w:r>
            <w:r>
              <w:rPr>
                <w:rFonts w:asciiTheme="minorHAnsi" w:hAnsiTheme="minorHAnsi"/>
                <w:b/>
                <w:sz w:val="16"/>
                <w:u w:val="single"/>
              </w:rPr>
              <w:t>trgih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auto" w:fill="D4D6D9"/>
          </w:tcPr>
          <w:p w14:paraId="6D1A5907" w14:textId="77777777" w:rsidR="00143CE4" w:rsidRPr="00251589" w:rsidRDefault="00143CE4" w:rsidP="00BD446E">
            <w:pPr>
              <w:ind w:left="0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2023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D4D6D9"/>
          </w:tcPr>
          <w:p w14:paraId="26D659CE" w14:textId="2AD3BD98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2022</w:t>
            </w:r>
          </w:p>
        </w:tc>
        <w:tc>
          <w:tcPr>
            <w:tcW w:w="79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4D6D9"/>
          </w:tcPr>
          <w:p w14:paraId="083FFBD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Razlika (%)</w:t>
            </w:r>
          </w:p>
        </w:tc>
        <w:tc>
          <w:tcPr>
            <w:tcW w:w="8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4D6D9"/>
          </w:tcPr>
          <w:p w14:paraId="19AD564D" w14:textId="7487FF80" w:rsidR="00143CE4" w:rsidRPr="00251589" w:rsidRDefault="00143CE4" w:rsidP="00BD446E">
            <w:pPr>
              <w:ind w:left="0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Jul.–dec.</w:t>
            </w:r>
            <w:r w:rsidR="00BD446E" w:rsidRPr="00251589">
              <w:rPr>
                <w:rFonts w:asciiTheme="minorHAnsi" w:hAnsiTheme="minorHAnsi"/>
                <w:b/>
                <w:sz w:val="14"/>
                <w:szCs w:val="20"/>
              </w:rPr>
              <w:br/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2023</w:t>
            </w:r>
          </w:p>
        </w:tc>
        <w:tc>
          <w:tcPr>
            <w:tcW w:w="7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4D6D9"/>
          </w:tcPr>
          <w:p w14:paraId="29D490BB" w14:textId="641593CB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Jul.–dec.</w:t>
            </w:r>
            <w:r w:rsidR="00BD446E" w:rsidRPr="00251589">
              <w:rPr>
                <w:rFonts w:asciiTheme="minorHAnsi" w:hAnsiTheme="minorHAnsi"/>
                <w:b/>
                <w:sz w:val="14"/>
                <w:szCs w:val="20"/>
              </w:rPr>
              <w:br/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2022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D4D6D9"/>
          </w:tcPr>
          <w:p w14:paraId="5AC117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Razlika (%)</w:t>
            </w:r>
          </w:p>
        </w:tc>
        <w:tc>
          <w:tcPr>
            <w:tcW w:w="79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4D6D9"/>
          </w:tcPr>
          <w:p w14:paraId="3CB7DA1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Jan–dec.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2023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D4D6D9"/>
          </w:tcPr>
          <w:p w14:paraId="7437766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Jan–dec.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2022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D4D6D9"/>
          </w:tcPr>
          <w:p w14:paraId="0EC7496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Razlika (%)</w:t>
            </w:r>
          </w:p>
        </w:tc>
      </w:tr>
      <w:tr w:rsidR="00143CE4" w:rsidRPr="00590750" w14:paraId="504CF642" w14:textId="77777777" w:rsidTr="00251589">
        <w:tc>
          <w:tcPr>
            <w:tcW w:w="1871" w:type="dxa"/>
            <w:tcBorders>
              <w:right w:val="single" w:sz="4" w:space="0" w:color="auto"/>
            </w:tcBorders>
            <w:shd w:val="clear" w:color="auto" w:fill="D4D6D9"/>
            <w:vAlign w:val="center"/>
          </w:tcPr>
          <w:p w14:paraId="37A79237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Evropa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10AE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kern w:val="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131.300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BAE8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140.200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D3923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–6,3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D16A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255.300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AFA3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223.200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DE831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+14,3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9265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472.400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1790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352.100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DDB9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+34,2</w:t>
            </w:r>
          </w:p>
        </w:tc>
      </w:tr>
      <w:tr w:rsidR="00143CE4" w:rsidRPr="00590750" w14:paraId="3110A5CD" w14:textId="77777777" w:rsidTr="00251589">
        <w:tc>
          <w:tcPr>
            <w:tcW w:w="1871" w:type="dxa"/>
            <w:tcBorders>
              <w:right w:val="single" w:sz="4" w:space="0" w:color="auto"/>
            </w:tcBorders>
            <w:shd w:val="clear" w:color="auto" w:fill="D4D6D9"/>
            <w:vAlign w:val="center"/>
          </w:tcPr>
          <w:p w14:paraId="33901EBD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sz w:val="16"/>
              </w:rPr>
              <w:t>ZDA</w:t>
            </w:r>
          </w:p>
        </w:tc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80D8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20.800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CD2B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15.200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9C469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+36,3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CEA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41.300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562D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27.200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3DD5A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+51,6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B4C8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71.000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49CF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44.200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7284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+60,8</w:t>
            </w:r>
          </w:p>
        </w:tc>
      </w:tr>
      <w:tr w:rsidR="00143CE4" w:rsidRPr="00590750" w14:paraId="49AC9BFB" w14:textId="77777777" w:rsidTr="00251589">
        <w:tc>
          <w:tcPr>
            <w:tcW w:w="1871" w:type="dxa"/>
            <w:tcBorders>
              <w:right w:val="single" w:sz="4" w:space="0" w:color="auto"/>
            </w:tcBorders>
            <w:shd w:val="clear" w:color="auto" w:fill="D4D6D9"/>
            <w:vAlign w:val="center"/>
          </w:tcPr>
          <w:p w14:paraId="66B56EEE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sz w:val="16"/>
              </w:rPr>
              <w:t>Kitajska</w:t>
            </w:r>
          </w:p>
        </w:tc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D88E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74.700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A346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43.000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2A150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+73,6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4DEA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129.400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E2F8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92.300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C1B10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+40,2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1E7E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191.800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B0B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155.700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DB16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+23,2</w:t>
            </w:r>
          </w:p>
        </w:tc>
      </w:tr>
      <w:tr w:rsidR="00143CE4" w:rsidRPr="00590750" w14:paraId="39D7E5B4" w14:textId="77777777" w:rsidTr="00251589">
        <w:tc>
          <w:tcPr>
            <w:tcW w:w="1871" w:type="dxa"/>
            <w:tcBorders>
              <w:right w:val="single" w:sz="4" w:space="0" w:color="auto"/>
            </w:tcBorders>
            <w:shd w:val="clear" w:color="auto" w:fill="D4D6D9"/>
            <w:vAlign w:val="center"/>
          </w:tcPr>
          <w:p w14:paraId="7DE8CFE9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8"/>
              </w:rPr>
            </w:pPr>
            <w:r>
              <w:rPr>
                <w:rFonts w:asciiTheme="minorHAnsi" w:hAnsiTheme="minorHAnsi"/>
                <w:sz w:val="16"/>
              </w:rPr>
              <w:t>Druge države</w:t>
            </w:r>
          </w:p>
        </w:tc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14C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12.700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30F4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7.400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BEE43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+71,7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6441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23.500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ED09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12.500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8601F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+88,0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5F59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35.800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A5BD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20.400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15E3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+75,3</w:t>
            </w:r>
          </w:p>
        </w:tc>
      </w:tr>
      <w:tr w:rsidR="00143CE4" w:rsidRPr="00590750" w14:paraId="794682F6" w14:textId="77777777" w:rsidTr="00251589">
        <w:tc>
          <w:tcPr>
            <w:tcW w:w="1871" w:type="dxa"/>
            <w:tcBorders>
              <w:right w:val="single" w:sz="4" w:space="0" w:color="auto"/>
            </w:tcBorders>
            <w:shd w:val="clear" w:color="auto" w:fill="D4D6D9"/>
          </w:tcPr>
          <w:p w14:paraId="2A940B0D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8"/>
              </w:rPr>
            </w:pPr>
            <w:r>
              <w:rPr>
                <w:rFonts w:asciiTheme="minorHAnsi" w:hAnsiTheme="minorHAnsi"/>
                <w:b/>
                <w:sz w:val="16"/>
              </w:rPr>
              <w:t>Svet</w:t>
            </w:r>
          </w:p>
        </w:tc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8B15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239.500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8124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205.900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20EB3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+16,3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C0E7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449.500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2FC1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355.200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BEB02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+26,5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8131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771.100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24F0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572.500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E6CF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+34,7</w:t>
            </w:r>
          </w:p>
        </w:tc>
      </w:tr>
    </w:tbl>
    <w:p w14:paraId="211B0BA8" w14:textId="77777777" w:rsidR="00143CE4" w:rsidRDefault="00143CE4" w:rsidP="00143CE4"/>
    <w:p w14:paraId="259B0247" w14:textId="77777777" w:rsidR="00143CE4" w:rsidRDefault="00143CE4" w:rsidP="00143CE4"/>
    <w:tbl>
      <w:tblPr>
        <w:tblStyle w:val="Tabellenraster5"/>
        <w:tblW w:w="9067" w:type="dxa"/>
        <w:tblLayout w:type="fixed"/>
        <w:tblLook w:val="04A0" w:firstRow="1" w:lastRow="0" w:firstColumn="1" w:lastColumn="0" w:noHBand="0" w:noVBand="1"/>
      </w:tblPr>
      <w:tblGrid>
        <w:gridCol w:w="1862"/>
        <w:gridCol w:w="800"/>
        <w:gridCol w:w="801"/>
        <w:gridCol w:w="800"/>
        <w:gridCol w:w="801"/>
        <w:gridCol w:w="800"/>
        <w:gridCol w:w="801"/>
        <w:gridCol w:w="800"/>
        <w:gridCol w:w="801"/>
        <w:gridCol w:w="801"/>
      </w:tblGrid>
      <w:tr w:rsidR="00143CE4" w:rsidRPr="00590750" w14:paraId="45770A5A" w14:textId="77777777" w:rsidTr="00251589">
        <w:trPr>
          <w:trHeight w:val="597"/>
        </w:trPr>
        <w:tc>
          <w:tcPr>
            <w:tcW w:w="1862" w:type="dxa"/>
            <w:shd w:val="clear" w:color="auto" w:fill="D4D6D9"/>
          </w:tcPr>
          <w:p w14:paraId="46B313E4" w14:textId="324B0C95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Obseg dobav vozil končnim kupcem,</w:t>
            </w:r>
            <w:r w:rsidR="00BD446E">
              <w:rPr>
                <w:rFonts w:asciiTheme="minorHAnsi" w:hAnsiTheme="minorHAnsi"/>
                <w:b/>
                <w:sz w:val="16"/>
              </w:rPr>
              <w:br/>
            </w:r>
            <w:r>
              <w:rPr>
                <w:rFonts w:asciiTheme="minorHAnsi" w:hAnsiTheme="minorHAnsi"/>
                <w:b/>
                <w:sz w:val="16"/>
              </w:rPr>
              <w:t xml:space="preserve">po posameznih </w:t>
            </w:r>
            <w:r>
              <w:rPr>
                <w:rFonts w:asciiTheme="minorHAnsi" w:hAnsiTheme="minorHAnsi"/>
                <w:b/>
                <w:sz w:val="16"/>
                <w:u w:val="single"/>
              </w:rPr>
              <w:t>znamkah</w:t>
            </w:r>
          </w:p>
        </w:tc>
        <w:tc>
          <w:tcPr>
            <w:tcW w:w="800" w:type="dxa"/>
            <w:shd w:val="clear" w:color="auto" w:fill="D4D6D9"/>
          </w:tcPr>
          <w:p w14:paraId="5F0EF136" w14:textId="77777777" w:rsidR="00143CE4" w:rsidRPr="00251589" w:rsidRDefault="00143CE4" w:rsidP="00BD446E">
            <w:pPr>
              <w:ind w:left="0"/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Okt.–dec.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2023</w:t>
            </w:r>
          </w:p>
        </w:tc>
        <w:tc>
          <w:tcPr>
            <w:tcW w:w="801" w:type="dxa"/>
            <w:shd w:val="clear" w:color="auto" w:fill="D4D6D9"/>
          </w:tcPr>
          <w:p w14:paraId="5B48873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 xml:space="preserve">Okt.–dec. 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2022</w:t>
            </w:r>
          </w:p>
        </w:tc>
        <w:tc>
          <w:tcPr>
            <w:tcW w:w="800" w:type="dxa"/>
            <w:tcBorders>
              <w:right w:val="single" w:sz="12" w:space="0" w:color="auto"/>
            </w:tcBorders>
            <w:shd w:val="clear" w:color="auto" w:fill="D4D6D9"/>
          </w:tcPr>
          <w:p w14:paraId="0878710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Razlika (%)</w:t>
            </w:r>
          </w:p>
        </w:tc>
        <w:tc>
          <w:tcPr>
            <w:tcW w:w="801" w:type="dxa"/>
            <w:tcBorders>
              <w:right w:val="single" w:sz="4" w:space="0" w:color="auto"/>
            </w:tcBorders>
            <w:shd w:val="clear" w:color="auto" w:fill="D4D6D9"/>
          </w:tcPr>
          <w:p w14:paraId="0F959CF3" w14:textId="13C42172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Jul.–dec.</w:t>
            </w:r>
            <w:r w:rsidR="00BD446E" w:rsidRPr="00251589">
              <w:rPr>
                <w:rFonts w:asciiTheme="minorHAnsi" w:hAnsiTheme="minorHAnsi"/>
                <w:b/>
                <w:sz w:val="14"/>
                <w:szCs w:val="20"/>
              </w:rPr>
              <w:br/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2023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D4D6D9"/>
          </w:tcPr>
          <w:p w14:paraId="79B2C39B" w14:textId="5316B5F6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Jul.–dec.</w:t>
            </w:r>
            <w:r w:rsidR="00BD446E" w:rsidRPr="00251589">
              <w:rPr>
                <w:rFonts w:asciiTheme="minorHAnsi" w:hAnsiTheme="minorHAnsi"/>
                <w:b/>
                <w:sz w:val="14"/>
                <w:szCs w:val="20"/>
              </w:rPr>
              <w:br/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2022</w:t>
            </w:r>
          </w:p>
        </w:tc>
        <w:tc>
          <w:tcPr>
            <w:tcW w:w="801" w:type="dxa"/>
            <w:shd w:val="clear" w:color="auto" w:fill="D4D6D9"/>
          </w:tcPr>
          <w:p w14:paraId="5A070D6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Razlika (%)</w:t>
            </w:r>
          </w:p>
        </w:tc>
        <w:tc>
          <w:tcPr>
            <w:tcW w:w="800" w:type="dxa"/>
            <w:tcBorders>
              <w:left w:val="single" w:sz="12" w:space="0" w:color="auto"/>
            </w:tcBorders>
            <w:shd w:val="clear" w:color="auto" w:fill="D4D6D9"/>
          </w:tcPr>
          <w:p w14:paraId="5B99876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Jan–dec.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2023</w:t>
            </w:r>
          </w:p>
        </w:tc>
        <w:tc>
          <w:tcPr>
            <w:tcW w:w="801" w:type="dxa"/>
            <w:shd w:val="clear" w:color="auto" w:fill="D4D6D9"/>
          </w:tcPr>
          <w:p w14:paraId="2BEB43B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Jan–dec.</w:t>
            </w:r>
            <w:r w:rsidRPr="00251589">
              <w:rPr>
                <w:rFonts w:asciiTheme="minorHAnsi" w:hAnsiTheme="minorHAnsi"/>
                <w:b/>
                <w:sz w:val="14"/>
                <w:szCs w:val="20"/>
              </w:rPr>
              <w:br/>
              <w:t>2022</w:t>
            </w:r>
          </w:p>
        </w:tc>
        <w:tc>
          <w:tcPr>
            <w:tcW w:w="801" w:type="dxa"/>
            <w:shd w:val="clear" w:color="auto" w:fill="D4D6D9"/>
          </w:tcPr>
          <w:p w14:paraId="7B92B00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sz w:val="14"/>
                <w:szCs w:val="20"/>
              </w:rPr>
              <w:t>Razlika (%)</w:t>
            </w:r>
          </w:p>
        </w:tc>
      </w:tr>
      <w:tr w:rsidR="00143CE4" w:rsidRPr="00590750" w14:paraId="36C8EBD3" w14:textId="77777777" w:rsidTr="00251589">
        <w:trPr>
          <w:trHeight w:val="146"/>
        </w:trPr>
        <w:tc>
          <w:tcPr>
            <w:tcW w:w="1862" w:type="dxa"/>
            <w:shd w:val="clear" w:color="auto" w:fill="D4D6D9"/>
          </w:tcPr>
          <w:p w14:paraId="02D4FF6F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 Core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7E58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170.500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DE36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154.400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D907E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+10,4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233C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322.600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9AFA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270.300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B4DA1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+19,4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F42D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549.900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47C5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417.700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2D2A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+31,6</w:t>
            </w:r>
          </w:p>
        </w:tc>
      </w:tr>
      <w:tr w:rsidR="00143CE4" w:rsidRPr="00590750" w14:paraId="17158A82" w14:textId="77777777" w:rsidTr="00251589">
        <w:trPr>
          <w:trHeight w:val="178"/>
        </w:trPr>
        <w:tc>
          <w:tcPr>
            <w:tcW w:w="1862" w:type="dxa"/>
            <w:shd w:val="clear" w:color="auto" w:fill="D4D6D9"/>
          </w:tcPr>
          <w:p w14:paraId="550BC13D" w14:textId="3972177E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Volkswagen</w:t>
            </w:r>
            <w:r>
              <w:rPr>
                <w:rFonts w:asciiTheme="minorHAnsi" w:hAnsiTheme="minorHAnsi"/>
                <w:sz w:val="16"/>
              </w:rPr>
              <w:br/>
            </w:r>
            <w:r w:rsidR="00BD446E">
              <w:rPr>
                <w:rFonts w:asciiTheme="minorHAnsi" w:hAnsiTheme="minorHAnsi"/>
                <w:sz w:val="16"/>
              </w:rPr>
              <w:t xml:space="preserve">     </w:t>
            </w:r>
            <w:r>
              <w:rPr>
                <w:rFonts w:asciiTheme="minorHAnsi" w:hAnsiTheme="minorHAnsi"/>
                <w:sz w:val="16"/>
              </w:rPr>
              <w:t>Osebna vozila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114D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120.600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9EB4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118.000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13D4D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+2,2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911F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228.900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35D9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209.200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7A456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+9,4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5F25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393.700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FA11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325.100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4D2B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+21,1</w:t>
            </w:r>
          </w:p>
        </w:tc>
      </w:tr>
      <w:tr w:rsidR="00143CE4" w:rsidRPr="00590750" w14:paraId="560F038F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306F5BA5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ŠKODA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B882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4323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16.800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482CB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+62,0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8718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50.300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803F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31.500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9DC05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+59,9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9F6F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81.700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3741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53.700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A39F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+52,1</w:t>
            </w:r>
          </w:p>
        </w:tc>
      </w:tr>
      <w:tr w:rsidR="00143CE4" w:rsidRPr="00590750" w14:paraId="32E19831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190879C4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SEAT/CUPRA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40E7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13.000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D041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13.800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33AE9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–6,2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EB45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26.400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88E3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23.200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14F1D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+14,2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F2D8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45.300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2A57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31.400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328D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+44,3</w:t>
            </w:r>
          </w:p>
        </w:tc>
      </w:tr>
      <w:tr w:rsidR="00143CE4" w:rsidRPr="00590750" w14:paraId="482BF68A" w14:textId="77777777" w:rsidTr="00251589">
        <w:trPr>
          <w:trHeight w:val="460"/>
        </w:trPr>
        <w:tc>
          <w:tcPr>
            <w:tcW w:w="1862" w:type="dxa"/>
            <w:shd w:val="clear" w:color="auto" w:fill="D4D6D9"/>
          </w:tcPr>
          <w:p w14:paraId="1398678B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Volkswagen </w:t>
            </w:r>
          </w:p>
          <w:p w14:paraId="58C90DDF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Gospodarska vozila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5FDB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9.600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A62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2BFB4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+66,1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2E07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16.900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94F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6.400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538A1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+163,8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5521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29.300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B565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7.500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BDF2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+288,0</w:t>
            </w:r>
          </w:p>
        </w:tc>
      </w:tr>
      <w:tr w:rsidR="00143CE4" w:rsidRPr="00590750" w14:paraId="7B5B0E24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599DE825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 Progressive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FAF6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55.400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F13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41.200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CD575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+34,4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CA3B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102.800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4CD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68.200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CF920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+50,8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2789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178.400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9862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118.200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CA10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+51,0</w:t>
            </w:r>
          </w:p>
        </w:tc>
      </w:tr>
      <w:tr w:rsidR="00143CE4" w:rsidRPr="00590750" w14:paraId="45F0F5C0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6F3A718A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Audi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29BB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55.400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C9A9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41.200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82736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+34,4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2489A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102.800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8247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68.200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9BF85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+50,8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31F4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178.400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3184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118.200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6DB1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+51,0</w:t>
            </w:r>
          </w:p>
        </w:tc>
      </w:tr>
      <w:tr w:rsidR="00143CE4" w:rsidRPr="00590750" w14:paraId="33498EDE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48109726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Lamborghini/Bentley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362D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3003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DBDD0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A2A7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C969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29D38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4D67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510D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4C29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 xml:space="preserve"> - </w:t>
            </w:r>
          </w:p>
        </w:tc>
      </w:tr>
      <w:tr w:rsidR="00143CE4" w:rsidRPr="00590750" w14:paraId="5A96D90F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27FAB217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 xml:space="preserve">Skupina znamk </w:t>
            </w:r>
            <w:r>
              <w:rPr>
                <w:rFonts w:asciiTheme="minorHAnsi" w:hAnsiTheme="minorHAnsi"/>
                <w:b/>
                <w:sz w:val="16"/>
              </w:rPr>
              <w:br/>
              <w:t>Sport Luxury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EF53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12.700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4F8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9.700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91638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+31,0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507F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22.600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E7B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15.900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4D338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+42,2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DF11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40.600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8058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34.800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81E8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+16,7</w:t>
            </w:r>
          </w:p>
        </w:tc>
      </w:tr>
      <w:tr w:rsidR="00143CE4" w:rsidRPr="00590750" w14:paraId="38C714D2" w14:textId="77777777" w:rsidTr="00251589">
        <w:trPr>
          <w:trHeight w:val="219"/>
        </w:trPr>
        <w:tc>
          <w:tcPr>
            <w:tcW w:w="1862" w:type="dxa"/>
            <w:shd w:val="clear" w:color="auto" w:fill="D4D6D9"/>
          </w:tcPr>
          <w:p w14:paraId="6811F601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Porsche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7713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12.700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FE1B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9.700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62F7E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+31,0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E461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22.600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4D2E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15.900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FABD6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+42,2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0228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40.600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A862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34.800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8E3C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+16,7</w:t>
            </w:r>
          </w:p>
        </w:tc>
      </w:tr>
      <w:tr w:rsidR="00143CE4" w:rsidRPr="00590750" w14:paraId="2EF6B6D0" w14:textId="77777777" w:rsidTr="00251589">
        <w:trPr>
          <w:trHeight w:val="184"/>
        </w:trPr>
        <w:tc>
          <w:tcPr>
            <w:tcW w:w="1862" w:type="dxa"/>
            <w:shd w:val="clear" w:color="auto" w:fill="D4D6D9"/>
          </w:tcPr>
          <w:p w14:paraId="487699BA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Skupina znamk Trucks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446E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70C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500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5F454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+87,1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0776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1.400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0708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900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89859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+60,7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5F13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2.100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367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1.700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CBC76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+20,4</w:t>
            </w:r>
          </w:p>
        </w:tc>
      </w:tr>
      <w:tr w:rsidR="00143CE4" w:rsidRPr="00590750" w14:paraId="742A32EB" w14:textId="77777777" w:rsidTr="00251589">
        <w:trPr>
          <w:trHeight w:val="184"/>
        </w:trPr>
        <w:tc>
          <w:tcPr>
            <w:tcW w:w="1862" w:type="dxa"/>
            <w:shd w:val="clear" w:color="auto" w:fill="D4D6D9"/>
          </w:tcPr>
          <w:p w14:paraId="49D00907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MAN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7259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ACA3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260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DD1D3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+62,4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84E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690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2604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420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E4F6F0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+62,7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218E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1.090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2F75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89EA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+13,0</w:t>
            </w:r>
          </w:p>
        </w:tc>
      </w:tr>
      <w:tr w:rsidR="00143CE4" w:rsidRPr="00590750" w14:paraId="5CA302CF" w14:textId="77777777" w:rsidTr="00251589">
        <w:trPr>
          <w:trHeight w:val="184"/>
        </w:trPr>
        <w:tc>
          <w:tcPr>
            <w:tcW w:w="1862" w:type="dxa"/>
            <w:shd w:val="clear" w:color="auto" w:fill="D4D6D9"/>
          </w:tcPr>
          <w:p w14:paraId="11F05690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Volkswagen </w:t>
            </w:r>
          </w:p>
          <w:p w14:paraId="4C3594A0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Truck &amp; Bus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38E7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CA0D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42B0B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–20,0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161A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CE88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C2B76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–61,2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3A5A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90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664A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F95CE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–62,8</w:t>
            </w:r>
          </w:p>
        </w:tc>
      </w:tr>
      <w:tr w:rsidR="00143CE4" w:rsidRPr="00590750" w14:paraId="65338FA4" w14:textId="77777777" w:rsidTr="00251589">
        <w:trPr>
          <w:trHeight w:val="230"/>
        </w:trPr>
        <w:tc>
          <w:tcPr>
            <w:tcW w:w="1862" w:type="dxa"/>
            <w:shd w:val="clear" w:color="auto" w:fill="D4D6D9"/>
          </w:tcPr>
          <w:p w14:paraId="74AFAC84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Scania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A44A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9A37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120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F03D4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–50,4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AD5B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64F1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170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64C4E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–41,6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2978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BE61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5F3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–6,1</w:t>
            </w:r>
          </w:p>
        </w:tc>
      </w:tr>
      <w:tr w:rsidR="00143CE4" w:rsidRPr="00590750" w14:paraId="66B22D8F" w14:textId="77777777" w:rsidTr="00251589">
        <w:trPr>
          <w:trHeight w:val="219"/>
        </w:trPr>
        <w:tc>
          <w:tcPr>
            <w:tcW w:w="1862" w:type="dxa"/>
            <w:shd w:val="clear" w:color="auto" w:fill="D4D6D9"/>
          </w:tcPr>
          <w:p w14:paraId="061A7075" w14:textId="77777777" w:rsidR="00143CE4" w:rsidRPr="00590750" w:rsidRDefault="00143CE4" w:rsidP="00A9711C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</w:rPr>
              <w:t xml:space="preserve">     Navistar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8EC8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390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5ECF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10092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+625,9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D20EB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4D733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160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6094B8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+282,2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644D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670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BB87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270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03DDD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color w:val="000000"/>
                <w:sz w:val="14"/>
                <w:szCs w:val="20"/>
              </w:rPr>
              <w:t>+150,9</w:t>
            </w:r>
          </w:p>
        </w:tc>
      </w:tr>
      <w:tr w:rsidR="00143CE4" w:rsidRPr="00590750" w14:paraId="15D8FC72" w14:textId="77777777" w:rsidTr="00251589">
        <w:trPr>
          <w:trHeight w:val="356"/>
        </w:trPr>
        <w:tc>
          <w:tcPr>
            <w:tcW w:w="1862" w:type="dxa"/>
            <w:shd w:val="clear" w:color="auto" w:fill="D4D6D9"/>
            <w:vAlign w:val="center"/>
          </w:tcPr>
          <w:p w14:paraId="5C8AC4D4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 xml:space="preserve">Koncern Volkswagen </w:t>
            </w:r>
          </w:p>
          <w:p w14:paraId="52ADD8D9" w14:textId="77777777" w:rsidR="00143CE4" w:rsidRPr="00590750" w:rsidRDefault="00143CE4" w:rsidP="00A9711C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</w:rPr>
              <w:t>(skupaj)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4E2E2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239.500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E114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205.900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A7822C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+16,3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9BDE1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449.500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65029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355.200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ADEC4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+26,5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DCF75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771.100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A4C7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572.500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A47FF" w14:textId="77777777" w:rsidR="00143CE4" w:rsidRPr="00251589" w:rsidRDefault="00143CE4" w:rsidP="00A9711C">
            <w:pPr>
              <w:jc w:val="right"/>
              <w:rPr>
                <w:rFonts w:asciiTheme="minorHAnsi" w:hAnsiTheme="minorHAnsi"/>
                <w:b/>
                <w:bCs/>
                <w:color w:val="000000"/>
                <w:sz w:val="14"/>
                <w:szCs w:val="20"/>
              </w:rPr>
            </w:pPr>
            <w:r w:rsidRPr="00251589">
              <w:rPr>
                <w:rFonts w:asciiTheme="minorHAnsi" w:hAnsiTheme="minorHAnsi"/>
                <w:b/>
                <w:color w:val="000000"/>
                <w:sz w:val="14"/>
                <w:szCs w:val="20"/>
              </w:rPr>
              <w:t>+34,7</w:t>
            </w:r>
          </w:p>
        </w:tc>
      </w:tr>
    </w:tbl>
    <w:p w14:paraId="4059702A" w14:textId="77777777" w:rsidR="00143CE4" w:rsidRDefault="00143CE4" w:rsidP="00143CE4"/>
    <w:sectPr w:rsidR="00143CE4" w:rsidSect="00C165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60" w:right="1526" w:bottom="1008" w:left="1526" w:header="70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34714" w14:textId="77777777" w:rsidR="00E66EFB" w:rsidRDefault="00E66EFB" w:rsidP="00146877">
      <w:r>
        <w:separator/>
      </w:r>
    </w:p>
  </w:endnote>
  <w:endnote w:type="continuationSeparator" w:id="0">
    <w:p w14:paraId="6EB0311C" w14:textId="77777777" w:rsidR="00E66EFB" w:rsidRDefault="00E66EFB" w:rsidP="0014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 Group TEXT">
    <w:charset w:val="00"/>
    <w:family w:val="auto"/>
    <w:pitch w:val="variable"/>
    <w:sig w:usb0="20000287" w:usb1="00000001" w:usb2="00000000" w:usb3="00000000" w:csb0="0000019F" w:csb1="00000000"/>
    <w:embedRegular r:id="rId1" w:fontKey="{47DD59E9-C4C5-4CBE-B550-8C3DFCDFB1E0}"/>
    <w:embedBold r:id="rId2" w:fontKey="{36CD76F0-2E72-4F94-A28E-52B66FC9E0A5}"/>
  </w:font>
  <w:font w:name="The Group Text TT 20230606">
    <w:altName w:val="Calibri"/>
    <w:panose1 w:val="00000000000000000000"/>
    <w:charset w:val="00"/>
    <w:family w:val="auto"/>
    <w:notTrueType/>
    <w:pitch w:val="variable"/>
    <w:sig w:usb0="20000287" w:usb1="00000001" w:usb2="00000000" w:usb3="00000000" w:csb0="0000019F" w:csb1="00000000"/>
  </w:font>
  <w:font w:name="The Group HEAD Light">
    <w:charset w:val="00"/>
    <w:family w:val="auto"/>
    <w:pitch w:val="variable"/>
    <w:sig w:usb0="20000287" w:usb1="00000001" w:usb2="00000000" w:usb3="00000000" w:csb0="0000019F" w:csb1="00000000"/>
    <w:embedRegular r:id="rId3" w:fontKey="{C7C8C82B-BD52-45FB-8B58-8AA4AFDB5DAE}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WAGTheAntiqua-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VWAG TheSans">
    <w:altName w:val="Calibri"/>
    <w:panose1 w:val="00000000000000000000"/>
    <w:charset w:val="00"/>
    <w:family w:val="swiss"/>
    <w:notTrueType/>
    <w:pitch w:val="variable"/>
    <w:sig w:usb0="A00002FF" w:usb1="5000605B" w:usb2="00000000" w:usb3="00000000" w:csb0="0000009F" w:csb1="00000000"/>
  </w:font>
  <w:font w:name="The Group Text OFFICE">
    <w:altName w:val="Calibri"/>
    <w:charset w:val="00"/>
    <w:family w:val="auto"/>
    <w:pitch w:val="variable"/>
    <w:sig w:usb0="2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20F7D1" w14:textId="77777777" w:rsidR="003E7BAC" w:rsidRDefault="003E7BAC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92B38" w14:textId="3E8DC46F" w:rsidR="00C72F39" w:rsidRPr="00631C25" w:rsidRDefault="003E7BAC">
    <w:pPr>
      <w:pStyle w:val="Noga"/>
      <w:rPr>
        <w:rFonts w:ascii="The Group TEXT" w:hAnsi="The Group TEXT" w:cs="Arial"/>
        <w:color w:val="002733"/>
        <w:sz w:val="13"/>
        <w:szCs w:val="13"/>
      </w:rPr>
    </w:pPr>
    <w:r>
      <w:rPr>
        <w:rFonts w:ascii="The Group TEXT" w:hAnsi="The Group TEXT"/>
        <w:noProof/>
        <w:color w:val="002733"/>
        <w:sz w:val="13"/>
        <w:lang w:eastAsia="sl-SI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43A2388" wp14:editId="3AB7D316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1465921087" name="MSIPCM1bd140fab914b8c0645660fc" descr="{&quot;HashCode&quot;:-1038198097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C3A14CE" w14:textId="402E606A" w:rsidR="003E7BAC" w:rsidRPr="003E7BAC" w:rsidRDefault="003E7BAC" w:rsidP="003E7BAC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</w:pPr>
                          <w:r w:rsidRPr="003E7BAC"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43A2388" id="_x0000_t202" coordsize="21600,21600" o:spt="202" path="m,l,21600r21600,l21600,xe">
              <v:stroke joinstyle="miter"/>
              <v:path gradientshapeok="t" o:connecttype="rect"/>
            </v:shapetype>
            <v:shape id="MSIPCM1bd140fab914b8c0645660fc" o:spid="_x0000_s1028" type="#_x0000_t202" alt="{&quot;HashCode&quot;:-1038198097,&quot;Height&quot;:841.0,&quot;Width&quot;:595.0,&quot;Placement&quot;:&quot;Footer&quot;,&quot;Index&quot;:&quot;Primary&quot;,&quot;Section&quot;:1,&quot;Top&quot;:0.0,&quot;Left&quot;:0.0}" style="position:absolute;margin-left:0;margin-top:807pt;width:595.3pt;height:19.8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" o:allowincell="f" filled="f" stroked="f" strokeweight=".5pt">
              <v:fill o:detectmouseclick="t"/>
              <v:textbox inset=",0,,0">
                <w:txbxContent>
                  <w:p w14:paraId="2C3A14CE" w14:textId="402E606A" w:rsidR="003E7BAC" w:rsidRPr="003E7BAC" w:rsidRDefault="003E7BAC" w:rsidP="003E7BAC">
                    <w:pPr>
                      <w:spacing w:after="0"/>
                      <w:jc w:val="center"/>
                      <w:rPr>
                        <w:rFonts w:ascii="Arial" w:hAnsi="Arial" w:cs="Arial"/>
                        <w:color w:val="000000"/>
                        <w:sz w:val="16"/>
                      </w:rPr>
                    </w:pPr>
                    <w:r w:rsidRPr="003E7BAC">
                      <w:rPr>
                        <w:rFonts w:ascii="Arial" w:hAnsi="Arial" w:cs="Arial"/>
                        <w:color w:val="000000"/>
                        <w:sz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72F39">
      <w:rPr>
        <w:rFonts w:ascii="The Group TEXT" w:hAnsi="The Group TEXT"/>
        <w:color w:val="002733"/>
        <w:sz w:val="13"/>
      </w:rPr>
      <w:t xml:space="preserve">Stran </w:t>
    </w:r>
    <w:sdt>
      <w:sdtPr>
        <w:rPr>
          <w:rFonts w:ascii="The Group TEXT" w:hAnsi="The Group TEXT" w:cs="Arial"/>
          <w:color w:val="002733"/>
          <w:sz w:val="13"/>
          <w:szCs w:val="13"/>
        </w:rPr>
        <w:id w:val="-1557773113"/>
        <w:docPartObj>
          <w:docPartGallery w:val="Page Numbers (Bottom of Page)"/>
          <w:docPartUnique/>
        </w:docPartObj>
      </w:sdtPr>
      <w:sdtEndPr/>
      <w:sdtContent>
        <w:r w:rsidR="00C72F39" w:rsidRPr="00631C25">
          <w:rPr>
            <w:rFonts w:ascii="The Group TEXT" w:hAnsi="The Group TEXT" w:cs="Arial"/>
            <w:color w:val="002733"/>
            <w:sz w:val="13"/>
          </w:rPr>
          <w:fldChar w:fldCharType="begin"/>
        </w:r>
        <w:r w:rsidR="00C72F39" w:rsidRPr="00631C25">
          <w:rPr>
            <w:rFonts w:ascii="The Group TEXT" w:hAnsi="The Group TEXT" w:cs="Arial"/>
            <w:color w:val="002733"/>
            <w:sz w:val="13"/>
          </w:rPr>
          <w:instrText>PAGE   \* MERGEFORMAT</w:instrText>
        </w:r>
        <w:r w:rsidR="00C72F39" w:rsidRPr="00631C25">
          <w:rPr>
            <w:rFonts w:ascii="The Group TEXT" w:hAnsi="The Group TEXT" w:cs="Arial"/>
            <w:color w:val="002733"/>
            <w:sz w:val="13"/>
          </w:rPr>
          <w:fldChar w:fldCharType="separate"/>
        </w:r>
        <w:r w:rsidR="0047190D">
          <w:rPr>
            <w:rFonts w:ascii="The Group TEXT" w:hAnsi="The Group TEXT" w:cs="Arial"/>
            <w:noProof/>
            <w:color w:val="002733"/>
            <w:sz w:val="13"/>
          </w:rPr>
          <w:t>1</w:t>
        </w:r>
        <w:r w:rsidR="00C72F39" w:rsidRPr="00631C25">
          <w:rPr>
            <w:rFonts w:ascii="The Group TEXT" w:hAnsi="The Group TEXT" w:cs="Arial"/>
            <w:color w:val="002733"/>
            <w:sz w:val="13"/>
          </w:rPr>
          <w:fldChar w:fldCharType="end"/>
        </w:r>
        <w:r w:rsidR="00C72F39">
          <w:rPr>
            <w:rFonts w:ascii="The Group TEXT" w:hAnsi="The Group TEXT"/>
            <w:color w:val="002733"/>
            <w:sz w:val="13"/>
          </w:rPr>
          <w:t xml:space="preserve"> od </w:t>
        </w:r>
        <w:r w:rsidR="00C72F39" w:rsidRPr="00631C25">
          <w:rPr>
            <w:rFonts w:ascii="The Group TEXT" w:hAnsi="The Group TEXT" w:cs="Arial"/>
            <w:color w:val="002733"/>
            <w:sz w:val="13"/>
          </w:rPr>
          <w:fldChar w:fldCharType="begin"/>
        </w:r>
        <w:r w:rsidR="00C72F39" w:rsidRPr="00631C25">
          <w:rPr>
            <w:rFonts w:ascii="The Group TEXT" w:hAnsi="The Group TEXT" w:cs="Arial"/>
            <w:color w:val="002733"/>
            <w:sz w:val="13"/>
          </w:rPr>
          <w:instrText xml:space="preserve"> NUMPAGES   \* MERGEFORMAT </w:instrText>
        </w:r>
        <w:r w:rsidR="00C72F39" w:rsidRPr="00631C25">
          <w:rPr>
            <w:rFonts w:ascii="The Group TEXT" w:hAnsi="The Group TEXT" w:cs="Arial"/>
            <w:color w:val="002733"/>
            <w:sz w:val="13"/>
          </w:rPr>
          <w:fldChar w:fldCharType="separate"/>
        </w:r>
        <w:r w:rsidR="0047190D">
          <w:rPr>
            <w:rFonts w:ascii="The Group TEXT" w:hAnsi="The Group TEXT" w:cs="Arial"/>
            <w:noProof/>
            <w:color w:val="002733"/>
            <w:sz w:val="13"/>
          </w:rPr>
          <w:t>2</w:t>
        </w:r>
        <w:r w:rsidR="00C72F39" w:rsidRPr="00631C25">
          <w:rPr>
            <w:rFonts w:ascii="The Group TEXT" w:hAnsi="The Group TEXT" w:cs="Arial"/>
            <w:color w:val="002733"/>
            <w:sz w:val="13"/>
          </w:rPr>
          <w:fldChar w:fldCharType="end"/>
        </w:r>
      </w:sdtContent>
    </w:sdt>
  </w:p>
  <w:p w14:paraId="4BEBD1DE" w14:textId="77777777" w:rsidR="00146877" w:rsidRPr="007C48CA" w:rsidRDefault="00146877" w:rsidP="007C48CA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62C26D" w14:textId="77777777" w:rsidR="00D91D3E" w:rsidRPr="00B7749D" w:rsidRDefault="00D91D3E" w:rsidP="00D91D3E">
    <w:pPr>
      <w:pStyle w:val="Noga"/>
      <w:rPr>
        <w:rFonts w:ascii="The Group Text OFFICE" w:hAnsi="The Group Text OFFICE" w:cs="Arial"/>
      </w:rPr>
    </w:pPr>
    <w:r>
      <w:rPr>
        <w:rFonts w:ascii="The Group Text OFFICE" w:hAnsi="The Group Text OFFICE"/>
        <w:color w:val="002733"/>
        <w:sz w:val="13"/>
      </w:rPr>
      <w:t>Stran 1 od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CBBE62" w14:textId="77777777" w:rsidR="00E66EFB" w:rsidRDefault="00E66EFB" w:rsidP="00146877">
      <w:r>
        <w:separator/>
      </w:r>
    </w:p>
  </w:footnote>
  <w:footnote w:type="continuationSeparator" w:id="0">
    <w:p w14:paraId="4A28B9EE" w14:textId="77777777" w:rsidR="00E66EFB" w:rsidRDefault="00E66EFB" w:rsidP="00146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CB06EA" w14:textId="77777777" w:rsidR="003E7BAC" w:rsidRDefault="003E7BAC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A91E9" w14:textId="0B6BBB99" w:rsidR="00F66C92" w:rsidRDefault="00F66C92">
    <w:pPr>
      <w:pStyle w:val="Glava"/>
    </w:pPr>
    <w:r>
      <w:rPr>
        <w:rFonts w:asciiTheme="majorHAnsi" w:hAnsiTheme="majorHAnsi"/>
        <w:noProof/>
        <w:lang w:eastAsia="sl-SI"/>
      </w:rPr>
      <w:drawing>
        <wp:anchor distT="0" distB="0" distL="114300" distR="114300" simplePos="0" relativeHeight="251659264" behindDoc="0" locked="1" layoutInCell="1" allowOverlap="0" wp14:anchorId="36EC2D82" wp14:editId="3F0894A1">
          <wp:simplePos x="0" y="0"/>
          <wp:positionH relativeFrom="column">
            <wp:posOffset>-77470</wp:posOffset>
          </wp:positionH>
          <wp:positionV relativeFrom="page">
            <wp:posOffset>811530</wp:posOffset>
          </wp:positionV>
          <wp:extent cx="2633345" cy="274320"/>
          <wp:effectExtent l="0" t="0" r="0" b="0"/>
          <wp:wrapNone/>
          <wp:docPr id="2113195381" name="Picture 2113195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195381" name="Picture 21131953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334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58CD6B" w14:textId="77777777" w:rsidR="003E7BAC" w:rsidRDefault="003E7BAC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90235"/>
    <w:multiLevelType w:val="hybridMultilevel"/>
    <w:tmpl w:val="1E3C5C24"/>
    <w:lvl w:ilvl="0" w:tplc="2FDA22FC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  <w:color w:val="008C82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BB4174"/>
    <w:multiLevelType w:val="hybridMultilevel"/>
    <w:tmpl w:val="289091CA"/>
    <w:lvl w:ilvl="0" w:tplc="8D3CAB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807A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9CD"/>
    <w:rsid w:val="00005858"/>
    <w:rsid w:val="000245E0"/>
    <w:rsid w:val="000446DF"/>
    <w:rsid w:val="0005283F"/>
    <w:rsid w:val="00071F99"/>
    <w:rsid w:val="00072BD3"/>
    <w:rsid w:val="00087226"/>
    <w:rsid w:val="000905CE"/>
    <w:rsid w:val="00094524"/>
    <w:rsid w:val="000A16B7"/>
    <w:rsid w:val="000B266D"/>
    <w:rsid w:val="000C3AE5"/>
    <w:rsid w:val="001020FB"/>
    <w:rsid w:val="00141CEB"/>
    <w:rsid w:val="00143CE4"/>
    <w:rsid w:val="00146877"/>
    <w:rsid w:val="00173B63"/>
    <w:rsid w:val="00176F96"/>
    <w:rsid w:val="00177E58"/>
    <w:rsid w:val="001833E8"/>
    <w:rsid w:val="00184C3D"/>
    <w:rsid w:val="0019054C"/>
    <w:rsid w:val="001973B2"/>
    <w:rsid w:val="001B28B4"/>
    <w:rsid w:val="001B7F08"/>
    <w:rsid w:val="001E20F8"/>
    <w:rsid w:val="001F3361"/>
    <w:rsid w:val="001F5126"/>
    <w:rsid w:val="00204709"/>
    <w:rsid w:val="00214759"/>
    <w:rsid w:val="00243839"/>
    <w:rsid w:val="00251589"/>
    <w:rsid w:val="002608CF"/>
    <w:rsid w:val="002956B5"/>
    <w:rsid w:val="002C4A24"/>
    <w:rsid w:val="002F197B"/>
    <w:rsid w:val="00305199"/>
    <w:rsid w:val="00314056"/>
    <w:rsid w:val="00316704"/>
    <w:rsid w:val="003175E4"/>
    <w:rsid w:val="0032714C"/>
    <w:rsid w:val="003347A0"/>
    <w:rsid w:val="00347102"/>
    <w:rsid w:val="00375727"/>
    <w:rsid w:val="00381AA8"/>
    <w:rsid w:val="003932C6"/>
    <w:rsid w:val="003A4B77"/>
    <w:rsid w:val="003B62A7"/>
    <w:rsid w:val="003C4394"/>
    <w:rsid w:val="003D21CA"/>
    <w:rsid w:val="003E7BAC"/>
    <w:rsid w:val="003F0B25"/>
    <w:rsid w:val="003F3818"/>
    <w:rsid w:val="00410A8E"/>
    <w:rsid w:val="00420154"/>
    <w:rsid w:val="00426FC3"/>
    <w:rsid w:val="004365E2"/>
    <w:rsid w:val="00440BF7"/>
    <w:rsid w:val="00451F7C"/>
    <w:rsid w:val="00453455"/>
    <w:rsid w:val="0046113F"/>
    <w:rsid w:val="0047190D"/>
    <w:rsid w:val="004874AB"/>
    <w:rsid w:val="004C226E"/>
    <w:rsid w:val="004C646E"/>
    <w:rsid w:val="004D2BCC"/>
    <w:rsid w:val="004E2B37"/>
    <w:rsid w:val="004F2441"/>
    <w:rsid w:val="005030D1"/>
    <w:rsid w:val="00515796"/>
    <w:rsid w:val="00535362"/>
    <w:rsid w:val="00543D1B"/>
    <w:rsid w:val="00556044"/>
    <w:rsid w:val="00566017"/>
    <w:rsid w:val="0058217D"/>
    <w:rsid w:val="00597B26"/>
    <w:rsid w:val="005D3EFE"/>
    <w:rsid w:val="005E2340"/>
    <w:rsid w:val="005F3C25"/>
    <w:rsid w:val="005F4767"/>
    <w:rsid w:val="00600E23"/>
    <w:rsid w:val="00604AAF"/>
    <w:rsid w:val="00604B37"/>
    <w:rsid w:val="00631C25"/>
    <w:rsid w:val="00642D14"/>
    <w:rsid w:val="00644454"/>
    <w:rsid w:val="0064663B"/>
    <w:rsid w:val="00653290"/>
    <w:rsid w:val="00672804"/>
    <w:rsid w:val="00693EAD"/>
    <w:rsid w:val="006B2F7B"/>
    <w:rsid w:val="006B659C"/>
    <w:rsid w:val="006B6DFB"/>
    <w:rsid w:val="006C1414"/>
    <w:rsid w:val="006F384C"/>
    <w:rsid w:val="00704D00"/>
    <w:rsid w:val="0071050B"/>
    <w:rsid w:val="00723E18"/>
    <w:rsid w:val="00732214"/>
    <w:rsid w:val="007512A0"/>
    <w:rsid w:val="00761141"/>
    <w:rsid w:val="0078635C"/>
    <w:rsid w:val="007A2E89"/>
    <w:rsid w:val="007B50CC"/>
    <w:rsid w:val="007C48CA"/>
    <w:rsid w:val="007D3DB4"/>
    <w:rsid w:val="007E2D87"/>
    <w:rsid w:val="00824B48"/>
    <w:rsid w:val="008641C1"/>
    <w:rsid w:val="00882BA6"/>
    <w:rsid w:val="008A22A6"/>
    <w:rsid w:val="008B3F73"/>
    <w:rsid w:val="008C4779"/>
    <w:rsid w:val="008D1FD9"/>
    <w:rsid w:val="008E33DC"/>
    <w:rsid w:val="008E73D4"/>
    <w:rsid w:val="008F3135"/>
    <w:rsid w:val="008F672F"/>
    <w:rsid w:val="00901AF7"/>
    <w:rsid w:val="00912D4E"/>
    <w:rsid w:val="00950A4E"/>
    <w:rsid w:val="00950D9F"/>
    <w:rsid w:val="00955ADF"/>
    <w:rsid w:val="00955FAC"/>
    <w:rsid w:val="00957148"/>
    <w:rsid w:val="009835E7"/>
    <w:rsid w:val="00991C5C"/>
    <w:rsid w:val="009C7355"/>
    <w:rsid w:val="009D453B"/>
    <w:rsid w:val="009D467C"/>
    <w:rsid w:val="009E0B39"/>
    <w:rsid w:val="009E29CB"/>
    <w:rsid w:val="00A20258"/>
    <w:rsid w:val="00A23E8E"/>
    <w:rsid w:val="00A249CB"/>
    <w:rsid w:val="00A379CD"/>
    <w:rsid w:val="00A47F0A"/>
    <w:rsid w:val="00A60652"/>
    <w:rsid w:val="00A75A4E"/>
    <w:rsid w:val="00A90178"/>
    <w:rsid w:val="00A96A1B"/>
    <w:rsid w:val="00AE0A18"/>
    <w:rsid w:val="00AE4133"/>
    <w:rsid w:val="00AF2E19"/>
    <w:rsid w:val="00B03DB4"/>
    <w:rsid w:val="00B261DC"/>
    <w:rsid w:val="00B26C00"/>
    <w:rsid w:val="00B40A81"/>
    <w:rsid w:val="00B67804"/>
    <w:rsid w:val="00B7009C"/>
    <w:rsid w:val="00B743C5"/>
    <w:rsid w:val="00B7749D"/>
    <w:rsid w:val="00B85FCB"/>
    <w:rsid w:val="00B95D16"/>
    <w:rsid w:val="00BD446E"/>
    <w:rsid w:val="00C034E9"/>
    <w:rsid w:val="00C047C6"/>
    <w:rsid w:val="00C16584"/>
    <w:rsid w:val="00C25B72"/>
    <w:rsid w:val="00C429C7"/>
    <w:rsid w:val="00C72F39"/>
    <w:rsid w:val="00C91C9F"/>
    <w:rsid w:val="00C95011"/>
    <w:rsid w:val="00CC3892"/>
    <w:rsid w:val="00CD249A"/>
    <w:rsid w:val="00CD2D2C"/>
    <w:rsid w:val="00CE4332"/>
    <w:rsid w:val="00CF575D"/>
    <w:rsid w:val="00D07C6C"/>
    <w:rsid w:val="00D16684"/>
    <w:rsid w:val="00D246C3"/>
    <w:rsid w:val="00D60BCF"/>
    <w:rsid w:val="00D91D3E"/>
    <w:rsid w:val="00DE6971"/>
    <w:rsid w:val="00E16444"/>
    <w:rsid w:val="00E22059"/>
    <w:rsid w:val="00E2394F"/>
    <w:rsid w:val="00E45A76"/>
    <w:rsid w:val="00E66EFB"/>
    <w:rsid w:val="00E86710"/>
    <w:rsid w:val="00E938E4"/>
    <w:rsid w:val="00EB215C"/>
    <w:rsid w:val="00EB351C"/>
    <w:rsid w:val="00EC2812"/>
    <w:rsid w:val="00EC4C8D"/>
    <w:rsid w:val="00F32626"/>
    <w:rsid w:val="00F3457F"/>
    <w:rsid w:val="00F63DC1"/>
    <w:rsid w:val="00F66C92"/>
    <w:rsid w:val="00F71EA2"/>
    <w:rsid w:val="00F81FCD"/>
    <w:rsid w:val="00FA2E80"/>
    <w:rsid w:val="00FB1D01"/>
    <w:rsid w:val="00FB46CD"/>
    <w:rsid w:val="00FD3522"/>
    <w:rsid w:val="00FE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E9EB8"/>
  <w15:chartTrackingRefBased/>
  <w15:docId w15:val="{06E11775-5373-406D-949E-AAFC02A87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uiPriority w:val="2"/>
    <w:qFormat/>
    <w:rsid w:val="00AF2E19"/>
    <w:pPr>
      <w:spacing w:after="60" w:line="288" w:lineRule="auto"/>
    </w:pPr>
    <w:rPr>
      <w:rFonts w:ascii="The Group Text TT 20230606" w:eastAsia="Times New Roman" w:hAnsi="The Group Text TT 20230606" w:cs="Times New Roman"/>
      <w:kern w:val="10"/>
      <w:sz w:val="20"/>
      <w:lang w:eastAsia="de-DE"/>
      <w14:ligatures w14:val="none"/>
    </w:rPr>
  </w:style>
  <w:style w:type="paragraph" w:styleId="Naslov1">
    <w:name w:val="heading 1"/>
    <w:next w:val="Navaden"/>
    <w:link w:val="Naslov1Znak"/>
    <w:qFormat/>
    <w:rsid w:val="00C16584"/>
    <w:pPr>
      <w:keepNext/>
      <w:keepLines/>
      <w:spacing w:after="240" w:line="276" w:lineRule="auto"/>
      <w:outlineLvl w:val="0"/>
    </w:pPr>
    <w:rPr>
      <w:rFonts w:ascii="The Group HEAD Light" w:eastAsiaTheme="majorEastAsia" w:hAnsi="The Group HEAD Light" w:cstheme="majorBidi"/>
      <w:color w:val="00807A"/>
      <w:kern w:val="10"/>
      <w:sz w:val="44"/>
      <w:szCs w:val="32"/>
      <w:lang w:eastAsia="de-DE"/>
      <w14:ligatures w14:val="none"/>
    </w:rPr>
  </w:style>
  <w:style w:type="paragraph" w:styleId="Naslov2">
    <w:name w:val="heading 2"/>
    <w:basedOn w:val="Navaden"/>
    <w:next w:val="Navaden"/>
    <w:link w:val="Naslov2Znak"/>
    <w:uiPriority w:val="1"/>
    <w:unhideWhenUsed/>
    <w:qFormat/>
    <w:rsid w:val="00C16584"/>
    <w:pPr>
      <w:keepNext/>
      <w:keepLines/>
      <w:spacing w:after="0"/>
      <w:outlineLvl w:val="1"/>
    </w:pPr>
    <w:rPr>
      <w:rFonts w:ascii="The Group TEXT" w:eastAsiaTheme="majorEastAsia" w:hAnsi="The Group TEXT" w:cstheme="majorBidi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46877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146877"/>
  </w:style>
  <w:style w:type="paragraph" w:styleId="Noga">
    <w:name w:val="footer"/>
    <w:basedOn w:val="Navaden"/>
    <w:link w:val="NogaZnak"/>
    <w:uiPriority w:val="99"/>
    <w:unhideWhenUsed/>
    <w:rsid w:val="00146877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146877"/>
  </w:style>
  <w:style w:type="paragraph" w:customStyle="1" w:styleId="Call-out">
    <w:name w:val="Call-out"/>
    <w:basedOn w:val="Navaden"/>
    <w:uiPriority w:val="5"/>
    <w:qFormat/>
    <w:rsid w:val="00094524"/>
    <w:pPr>
      <w:ind w:left="432" w:right="432"/>
      <w:jc w:val="center"/>
    </w:pPr>
    <w:rPr>
      <w:rFonts w:cs="Arial"/>
      <w:bCs/>
      <w:color w:val="FFFFFF" w:themeColor="background1"/>
      <w:sz w:val="36"/>
      <w:szCs w:val="30"/>
    </w:rPr>
  </w:style>
  <w:style w:type="paragraph" w:customStyle="1" w:styleId="Captions">
    <w:name w:val="Captions"/>
    <w:basedOn w:val="Navaden"/>
    <w:uiPriority w:val="6"/>
    <w:qFormat/>
    <w:rsid w:val="00420154"/>
    <w:rPr>
      <w:b/>
      <w:caps/>
      <w:color w:val="002733"/>
      <w:spacing w:val="10"/>
      <w:sz w:val="13"/>
      <w:szCs w:val="12"/>
    </w:rPr>
  </w:style>
  <w:style w:type="paragraph" w:customStyle="1" w:styleId="Bullet1">
    <w:name w:val="Bullet 1"/>
    <w:basedOn w:val="Navaden"/>
    <w:next w:val="Navaden"/>
    <w:uiPriority w:val="3"/>
    <w:qFormat/>
    <w:rsid w:val="00C16584"/>
    <w:pPr>
      <w:numPr>
        <w:numId w:val="2"/>
      </w:numPr>
      <w:autoSpaceDE w:val="0"/>
      <w:autoSpaceDN w:val="0"/>
      <w:adjustRightInd w:val="0"/>
      <w:ind w:left="288" w:hanging="288"/>
      <w:textAlignment w:val="center"/>
    </w:pPr>
    <w:rPr>
      <w:rFonts w:ascii="The Group TEXT" w:hAnsi="The Group TEXT" w:cs="VWAGTheAntiqua-Bold"/>
      <w:bCs/>
      <w:color w:val="000000" w:themeColor="text1"/>
      <w:kern w:val="21"/>
      <w:szCs w:val="21"/>
    </w:rPr>
  </w:style>
  <w:style w:type="paragraph" w:customStyle="1" w:styleId="TextunderImage">
    <w:name w:val="Text under Image"/>
    <w:basedOn w:val="Navaden"/>
    <w:uiPriority w:val="4"/>
    <w:qFormat/>
    <w:rsid w:val="00381AA8"/>
    <w:pPr>
      <w:ind w:left="-144"/>
    </w:pPr>
    <w:rPr>
      <w:color w:val="00807A"/>
      <w:sz w:val="13"/>
      <w:szCs w:val="13"/>
    </w:rPr>
  </w:style>
  <w:style w:type="character" w:customStyle="1" w:styleId="Naslov1Znak">
    <w:name w:val="Naslov 1 Znak"/>
    <w:basedOn w:val="Privzetapisavaodstavka"/>
    <w:link w:val="Naslov1"/>
    <w:rsid w:val="00C16584"/>
    <w:rPr>
      <w:rFonts w:ascii="The Group HEAD Light" w:eastAsiaTheme="majorEastAsia" w:hAnsi="The Group HEAD Light" w:cstheme="majorBidi"/>
      <w:color w:val="00807A"/>
      <w:kern w:val="10"/>
      <w:sz w:val="44"/>
      <w:szCs w:val="32"/>
      <w:lang w:val="sl-SI" w:eastAsia="de-DE"/>
      <w14:ligatures w14:val="none"/>
    </w:rPr>
  </w:style>
  <w:style w:type="character" w:customStyle="1" w:styleId="Naslov2Znak">
    <w:name w:val="Naslov 2 Znak"/>
    <w:basedOn w:val="Privzetapisavaodstavka"/>
    <w:link w:val="Naslov2"/>
    <w:uiPriority w:val="1"/>
    <w:rsid w:val="00C16584"/>
    <w:rPr>
      <w:rFonts w:ascii="The Group TEXT" w:eastAsiaTheme="majorEastAsia" w:hAnsi="The Group TEXT" w:cstheme="majorBidi"/>
      <w:kern w:val="10"/>
      <w:sz w:val="20"/>
      <w:szCs w:val="26"/>
      <w:lang w:val="sl-SI" w:eastAsia="de-DE"/>
      <w14:ligatures w14:val="none"/>
    </w:rPr>
  </w:style>
  <w:style w:type="paragraph" w:styleId="Revizija">
    <w:name w:val="Revision"/>
    <w:hidden/>
    <w:uiPriority w:val="99"/>
    <w:semiHidden/>
    <w:rsid w:val="007A2E89"/>
    <w:pPr>
      <w:spacing w:after="0" w:line="240" w:lineRule="auto"/>
    </w:pPr>
    <w:rPr>
      <w:rFonts w:ascii="The Group Text TT 20230606" w:eastAsia="Times New Roman" w:hAnsi="The Group Text TT 20230606" w:cs="Times New Roman"/>
      <w:kern w:val="10"/>
      <w:sz w:val="20"/>
      <w:lang w:eastAsia="de-DE"/>
      <w14:ligatures w14:val="none"/>
    </w:rPr>
  </w:style>
  <w:style w:type="character" w:styleId="Hiperpovezava">
    <w:name w:val="Hyperlink"/>
    <w:basedOn w:val="Privzetapisavaodstavka"/>
    <w:uiPriority w:val="99"/>
    <w:unhideWhenUsed/>
    <w:rsid w:val="004C646E"/>
    <w:rPr>
      <w:color w:val="0563C1" w:themeColor="hyperlink"/>
      <w:u w:val="single"/>
    </w:rPr>
  </w:style>
  <w:style w:type="table" w:styleId="Tabelamrea">
    <w:name w:val="Table Grid"/>
    <w:basedOn w:val="Navadnatabela"/>
    <w:uiPriority w:val="39"/>
    <w:rsid w:val="000C3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avadnatabela"/>
    <w:next w:val="Tabelamrea"/>
    <w:rsid w:val="00A379C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ildunterschrift">
    <w:name w:val="Bildunterschrift"/>
    <w:basedOn w:val="Navaden"/>
    <w:qFormat/>
    <w:rsid w:val="00B743C5"/>
    <w:pPr>
      <w:framePr w:vSpace="142" w:wrap="around" w:vAnchor="text" w:hAnchor="text" w:y="1"/>
      <w:spacing w:after="0" w:line="264" w:lineRule="auto"/>
      <w:suppressOverlap/>
    </w:pPr>
    <w:rPr>
      <w:rFonts w:ascii="VWAG TheSans" w:hAnsi="VWAG TheSans" w:cs="Arial"/>
      <w:b/>
      <w:bCs/>
      <w:kern w:val="8"/>
      <w:sz w:val="15"/>
      <w:szCs w:val="18"/>
    </w:rPr>
  </w:style>
  <w:style w:type="table" w:customStyle="1" w:styleId="Tabellenraster2">
    <w:name w:val="Tabellenraster2"/>
    <w:basedOn w:val="Navadnatabela"/>
    <w:next w:val="Tabelamrea"/>
    <w:rsid w:val="00143CE4"/>
    <w:pPr>
      <w:spacing w:after="0" w:line="320" w:lineRule="atLeast"/>
      <w:ind w:left="57" w:right="57"/>
    </w:pPr>
    <w:rPr>
      <w:rFonts w:ascii="Arial" w:eastAsia="Times New Roman" w:hAnsi="Arial" w:cs="Times New Roman"/>
      <w:kern w:val="0"/>
      <w:lang w:bidi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bottom w:w="28" w:type="dxa"/>
        <w:right w:w="0" w:type="dxa"/>
      </w:tblCellMar>
    </w:tblPr>
  </w:style>
  <w:style w:type="table" w:customStyle="1" w:styleId="Tabellenraster3">
    <w:name w:val="Tabellenraster3"/>
    <w:basedOn w:val="Navadnatabela"/>
    <w:next w:val="Tabelamrea"/>
    <w:rsid w:val="00143CE4"/>
    <w:pPr>
      <w:spacing w:after="0" w:line="320" w:lineRule="atLeast"/>
      <w:ind w:left="57" w:right="57"/>
    </w:pPr>
    <w:rPr>
      <w:rFonts w:ascii="Arial" w:eastAsia="Times New Roman" w:hAnsi="Arial" w:cs="Times New Roman"/>
      <w:kern w:val="0"/>
      <w:lang w:bidi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bottom w:w="28" w:type="dxa"/>
        <w:right w:w="0" w:type="dxa"/>
      </w:tblCellMar>
    </w:tblPr>
  </w:style>
  <w:style w:type="table" w:customStyle="1" w:styleId="Tabellenraster5">
    <w:name w:val="Tabellenraster5"/>
    <w:basedOn w:val="Navadnatabela"/>
    <w:next w:val="Tabelamrea"/>
    <w:rsid w:val="00143CE4"/>
    <w:pPr>
      <w:spacing w:after="0" w:line="320" w:lineRule="atLeast"/>
      <w:ind w:left="57" w:right="57"/>
    </w:pPr>
    <w:rPr>
      <w:rFonts w:ascii="Arial" w:eastAsia="Times New Roman" w:hAnsi="Arial" w:cs="Times New Roman"/>
      <w:kern w:val="0"/>
      <w:lang w:eastAsia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bottom w:w="28" w:type="dxa"/>
        <w:right w:w="0" w:type="dxa"/>
      </w:tblCellMar>
    </w:tblPr>
  </w:style>
  <w:style w:type="table" w:customStyle="1" w:styleId="Tabellenraster4">
    <w:name w:val="Tabellenraster4"/>
    <w:basedOn w:val="Navadnatabela"/>
    <w:next w:val="Tabelamrea"/>
    <w:rsid w:val="00143CE4"/>
    <w:pPr>
      <w:spacing w:after="0" w:line="320" w:lineRule="atLeast"/>
      <w:ind w:left="57" w:right="57"/>
    </w:pPr>
    <w:rPr>
      <w:rFonts w:ascii="Arial" w:eastAsia="Times New Roman" w:hAnsi="Arial" w:cs="Times New Roman"/>
      <w:kern w:val="0"/>
      <w:lang w:bidi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bottom w:w="28" w:type="dxa"/>
        <w:right w:w="0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143C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W64D98\OneDrive%20-%20Volkswagen%20AG\Ablage\Relaunch%20Konzernwebsite\PM\230904_VWGroup_Press%20Release_With%20Cooperation%20Logo_new\230904_VWGroup_Press%20Release_With%20Cooperation%20Logo\230904_VWGroup_Press%20Release%20Template_DE_With%20Cooperation%20Lo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VW">
      <a:majorFont>
        <a:latin typeface="The Group HEAD Light"/>
        <a:ea typeface=""/>
        <a:cs typeface=""/>
      </a:majorFont>
      <a:minorFont>
        <a:latin typeface="The Group TEX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A577C-910E-4410-A27B-B25DA348A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230904_VWGroup_Press Release Template_DE_With Cooperation Logo</Template>
  <TotalTime>0</TotalTime>
  <Pages>2</Pages>
  <Words>665</Words>
  <Characters>3793</Characters>
  <Application>Microsoft Office Word</Application>
  <DocSecurity>0</DocSecurity>
  <Lines>31</Lines>
  <Paragraphs>8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Blabl, Stefanie, Dr. (K-GK)</dc:creator>
  <cp:keywords/>
  <dc:description>Prevod: C94</dc:description>
  <cp:lastModifiedBy>Marko</cp:lastModifiedBy>
  <cp:revision>2</cp:revision>
  <cp:lastPrinted>2023-06-13T14:27:00Z</cp:lastPrinted>
  <dcterms:created xsi:type="dcterms:W3CDTF">2024-01-20T05:39:00Z</dcterms:created>
  <dcterms:modified xsi:type="dcterms:W3CDTF">2024-01-20T05:39:00Z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b84135-ab90-4b03-a415-784f8f15a7f1_Enabled">
    <vt:lpwstr>true</vt:lpwstr>
  </property>
  <property fmtid="{D5CDD505-2E9C-101B-9397-08002B2CF9AE}" pid="3" name="MSIP_Label_a6b84135-ab90-4b03-a415-784f8f15a7f1_SetDate">
    <vt:lpwstr>2023-08-28T09:17:56Z</vt:lpwstr>
  </property>
  <property fmtid="{D5CDD505-2E9C-101B-9397-08002B2CF9AE}" pid="4" name="MSIP_Label_a6b84135-ab90-4b03-a415-784f8f15a7f1_Method">
    <vt:lpwstr>Privileged</vt:lpwstr>
  </property>
  <property fmtid="{D5CDD505-2E9C-101B-9397-08002B2CF9AE}" pid="5" name="MSIP_Label_a6b84135-ab90-4b03-a415-784f8f15a7f1_Name">
    <vt:lpwstr>a6b84135-ab90-4b03-a415-784f8f15a7f1</vt:lpwstr>
  </property>
  <property fmtid="{D5CDD505-2E9C-101B-9397-08002B2CF9AE}" pid="6" name="MSIP_Label_a6b84135-ab90-4b03-a415-784f8f15a7f1_SiteId">
    <vt:lpwstr>2882be50-2012-4d88-ac86-544124e120c8</vt:lpwstr>
  </property>
  <property fmtid="{D5CDD505-2E9C-101B-9397-08002B2CF9AE}" pid="7" name="MSIP_Label_a6b84135-ab90-4b03-a415-784f8f15a7f1_ActionId">
    <vt:lpwstr>c157cf82-e6ba-4bc7-9d81-eedca2b27e5d</vt:lpwstr>
  </property>
  <property fmtid="{D5CDD505-2E9C-101B-9397-08002B2CF9AE}" pid="8" name="MSIP_Label_a6b84135-ab90-4b03-a415-784f8f15a7f1_ContentBits">
    <vt:lpwstr>0</vt:lpwstr>
  </property>
  <property fmtid="{D5CDD505-2E9C-101B-9397-08002B2CF9AE}" pid="9" name="MSIP_Label_43d67188-4396-4f49-b241-070cf408d0d1_Enabled">
    <vt:lpwstr>true</vt:lpwstr>
  </property>
  <property fmtid="{D5CDD505-2E9C-101B-9397-08002B2CF9AE}" pid="10" name="MSIP_Label_43d67188-4396-4f49-b241-070cf408d0d1_SetDate">
    <vt:lpwstr>2024-01-19T12:32:15Z</vt:lpwstr>
  </property>
  <property fmtid="{D5CDD505-2E9C-101B-9397-08002B2CF9AE}" pid="11" name="MSIP_Label_43d67188-4396-4f49-b241-070cf408d0d1_Method">
    <vt:lpwstr>Standard</vt:lpwstr>
  </property>
  <property fmtid="{D5CDD505-2E9C-101B-9397-08002B2CF9AE}" pid="12" name="MSIP_Label_43d67188-4396-4f49-b241-070cf408d0d1_Name">
    <vt:lpwstr>43d67188-4396-4f49-b241-070cf408d0d1</vt:lpwstr>
  </property>
  <property fmtid="{D5CDD505-2E9C-101B-9397-08002B2CF9AE}" pid="13" name="MSIP_Label_43d67188-4396-4f49-b241-070cf408d0d1_SiteId">
    <vt:lpwstr>0f6f68be-4ef2-465a-986b-eb9a250d9789</vt:lpwstr>
  </property>
  <property fmtid="{D5CDD505-2E9C-101B-9397-08002B2CF9AE}" pid="14" name="MSIP_Label_43d67188-4396-4f49-b241-070cf408d0d1_ActionId">
    <vt:lpwstr>5776e479-393a-4e5f-81f0-980f535a04ac</vt:lpwstr>
  </property>
  <property fmtid="{D5CDD505-2E9C-101B-9397-08002B2CF9AE}" pid="15" name="MSIP_Label_43d67188-4396-4f49-b241-070cf408d0d1_ContentBits">
    <vt:lpwstr>2</vt:lpwstr>
  </property>
</Properties>
</file>