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mrea"/>
        <w:tblpPr w:vertAnchor="page" w:horzAnchor="page" w:tblpX="681" w:tblpY="1815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36"/>
      </w:tblGrid>
      <w:tr w:rsidR="00227816" w:rsidRPr="007D2081" w14:paraId="25C69271" w14:textId="77777777" w:rsidTr="00CA2015">
        <w:trPr>
          <w:trHeight w:hRule="exact" w:val="1134"/>
        </w:trPr>
        <w:tc>
          <w:tcPr>
            <w:tcW w:w="10536" w:type="dxa"/>
          </w:tcPr>
          <w:p w14:paraId="4778E07E" w14:textId="71FDA170" w:rsidR="00187BD8" w:rsidRPr="007D2081" w:rsidRDefault="00BB451D" w:rsidP="00C27F00">
            <w:pPr>
              <w:pStyle w:val="DNaturedudocument"/>
              <w:rPr>
                <w:lang w:val="sl-SI"/>
              </w:rPr>
            </w:pPr>
            <w:r w:rsidRPr="007D2081">
              <w:rPr>
                <w:lang w:val="sl-SI"/>
              </w:rPr>
              <w:t>S</w:t>
            </w:r>
            <w:r w:rsidR="00915263" w:rsidRPr="007D2081">
              <w:rPr>
                <w:lang w:val="sl-SI"/>
              </w:rPr>
              <w:t>P</w:t>
            </w:r>
            <w:r w:rsidRPr="007D2081">
              <w:rPr>
                <w:lang w:val="sl-SI"/>
              </w:rPr>
              <w:t>O</w:t>
            </w:r>
            <w:r w:rsidR="00915263" w:rsidRPr="007D2081">
              <w:rPr>
                <w:lang w:val="sl-SI"/>
              </w:rPr>
              <w:t>R</w:t>
            </w:r>
            <w:r w:rsidRPr="007D2081">
              <w:rPr>
                <w:lang w:val="sl-SI"/>
              </w:rPr>
              <w:t>OČILO ZA MEDIJE</w:t>
            </w:r>
          </w:p>
          <w:p w14:paraId="03491566" w14:textId="471B6341" w:rsidR="00227816" w:rsidRPr="007D2081" w:rsidRDefault="00751A2D" w:rsidP="001A27DF">
            <w:pPr>
              <w:pStyle w:val="DDate"/>
              <w:rPr>
                <w:lang w:val="sl-SI"/>
              </w:rPr>
            </w:pPr>
            <w:r>
              <w:rPr>
                <w:lang w:val="sl-SI"/>
              </w:rPr>
              <w:t>2</w:t>
            </w:r>
            <w:r w:rsidR="001A27DF">
              <w:rPr>
                <w:lang w:val="sl-SI"/>
              </w:rPr>
              <w:t>3</w:t>
            </w:r>
            <w:r w:rsidR="00BB451D" w:rsidRPr="007D2081">
              <w:rPr>
                <w:lang w:val="sl-SI"/>
              </w:rPr>
              <w:t xml:space="preserve">. </w:t>
            </w:r>
            <w:r w:rsidR="00D4620F">
              <w:rPr>
                <w:lang w:val="sl-SI"/>
              </w:rPr>
              <w:t>DECEM</w:t>
            </w:r>
            <w:r w:rsidR="00036540">
              <w:rPr>
                <w:lang w:val="sl-SI"/>
              </w:rPr>
              <w:t>BER</w:t>
            </w:r>
            <w:r w:rsidR="00BB451D" w:rsidRPr="007D2081">
              <w:rPr>
                <w:lang w:val="sl-SI"/>
              </w:rPr>
              <w:t xml:space="preserve"> </w:t>
            </w:r>
            <w:r w:rsidR="00915263" w:rsidRPr="007D2081">
              <w:rPr>
                <w:lang w:val="sl-SI"/>
              </w:rPr>
              <w:t>2021</w:t>
            </w:r>
          </w:p>
        </w:tc>
      </w:tr>
    </w:tbl>
    <w:p w14:paraId="3E676E3D" w14:textId="77777777" w:rsidR="004353AD" w:rsidRPr="007D2081" w:rsidRDefault="004353AD" w:rsidP="00C27F00">
      <w:pPr>
        <w:pStyle w:val="DTitre"/>
        <w:spacing w:line="240" w:lineRule="auto"/>
        <w:rPr>
          <w:sz w:val="24"/>
          <w:szCs w:val="24"/>
          <w:lang w:val="sl-SI"/>
        </w:rPr>
      </w:pPr>
    </w:p>
    <w:p w14:paraId="7FB5E0FC" w14:textId="77777777" w:rsidR="007B1068" w:rsidRDefault="007B1068" w:rsidP="00C27F00">
      <w:pPr>
        <w:pStyle w:val="DTitre"/>
        <w:spacing w:line="240" w:lineRule="auto"/>
        <w:rPr>
          <w:rFonts w:cs="Arial"/>
          <w:sz w:val="40"/>
          <w:szCs w:val="40"/>
          <w:lang w:val="sl-SI"/>
        </w:rPr>
      </w:pPr>
      <w:r>
        <w:rPr>
          <w:rFonts w:cs="Arial"/>
          <w:sz w:val="40"/>
          <w:szCs w:val="40"/>
          <w:lang w:val="sl-SI"/>
        </w:rPr>
        <w:t>SPREMINJANJE NAVAD IN PREVOZOV:</w:t>
      </w:r>
    </w:p>
    <w:p w14:paraId="3E4A6443" w14:textId="7F85271F" w:rsidR="007B1068" w:rsidRDefault="007B1068" w:rsidP="00C27F00">
      <w:pPr>
        <w:pStyle w:val="DTitre"/>
        <w:spacing w:line="240" w:lineRule="auto"/>
        <w:rPr>
          <w:rFonts w:cs="Arial"/>
          <w:sz w:val="40"/>
          <w:szCs w:val="40"/>
          <w:lang w:val="sl-SI"/>
        </w:rPr>
      </w:pPr>
      <w:r>
        <w:rPr>
          <w:rFonts w:cs="Arial"/>
          <w:sz w:val="40"/>
          <w:szCs w:val="40"/>
          <w:lang w:val="sl-SI"/>
        </w:rPr>
        <w:t>OSEM OD DESETIH EVROPEJCEV SI ŽELI</w:t>
      </w:r>
    </w:p>
    <w:p w14:paraId="10D683D8" w14:textId="46F53435" w:rsidR="006931CD" w:rsidRPr="00DF099B" w:rsidRDefault="007B1068" w:rsidP="00C27F00">
      <w:pPr>
        <w:pStyle w:val="DTitre"/>
        <w:spacing w:line="240" w:lineRule="auto"/>
        <w:rPr>
          <w:rFonts w:cs="Arial"/>
          <w:sz w:val="40"/>
          <w:szCs w:val="40"/>
          <w:lang w:val="sl-SI"/>
        </w:rPr>
      </w:pPr>
      <w:r>
        <w:rPr>
          <w:rFonts w:cs="Arial"/>
          <w:sz w:val="40"/>
          <w:szCs w:val="40"/>
          <w:lang w:val="sl-SI"/>
        </w:rPr>
        <w:t>ELEKTRIČNO MOBILNOST</w:t>
      </w:r>
    </w:p>
    <w:p w14:paraId="37BAF629" w14:textId="51B17331" w:rsidR="002040F4" w:rsidRPr="007D2081" w:rsidRDefault="002040F4" w:rsidP="00C27F00">
      <w:pPr>
        <w:pStyle w:val="DIntertitre"/>
        <w:spacing w:line="240" w:lineRule="auto"/>
        <w:rPr>
          <w:rFonts w:ascii="Arial" w:hAnsi="Arial" w:cs="Arial"/>
          <w:sz w:val="20"/>
          <w:szCs w:val="20"/>
          <w:lang w:val="sl-SI"/>
        </w:rPr>
      </w:pPr>
    </w:p>
    <w:p w14:paraId="32F2BB13" w14:textId="7CEFD313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  <w:bookmarkStart w:id="0" w:name="_GoBack"/>
      <w:bookmarkEnd w:id="0"/>
      <w:r>
        <w:rPr>
          <w:iCs/>
          <w:noProof/>
          <w:color w:val="646B52"/>
          <w:sz w:val="20"/>
          <w:szCs w:val="24"/>
          <w:lang w:val="sl-SI" w:eastAsia="sl-SI"/>
        </w:rPr>
        <w:drawing>
          <wp:inline distT="0" distB="0" distL="0" distR="0" wp14:anchorId="17816AAE" wp14:editId="110FA408">
            <wp:extent cx="6696710" cy="6696710"/>
            <wp:effectExtent l="0" t="0" r="8890" b="8890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710" cy="669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4766A" w14:textId="77777777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</w:p>
    <w:p w14:paraId="4C0F7A21" w14:textId="3E2994C5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  <w:r>
        <w:rPr>
          <w:iCs/>
          <w:noProof/>
          <w:color w:val="646B52"/>
          <w:sz w:val="20"/>
          <w:szCs w:val="24"/>
          <w:lang w:val="sl-SI" w:eastAsia="sl-SI"/>
        </w:rPr>
        <w:drawing>
          <wp:inline distT="0" distB="0" distL="0" distR="0" wp14:anchorId="5C3D1026" wp14:editId="2623A886">
            <wp:extent cx="6696710" cy="6696710"/>
            <wp:effectExtent l="0" t="0" r="8890" b="889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710" cy="669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4D8C6" w14:textId="77777777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</w:p>
    <w:p w14:paraId="71FCF154" w14:textId="4A2493B3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  <w:r>
        <w:rPr>
          <w:iCs/>
          <w:noProof/>
          <w:color w:val="646B52"/>
          <w:sz w:val="20"/>
          <w:szCs w:val="24"/>
          <w:lang w:val="sl-SI" w:eastAsia="sl-SI"/>
        </w:rPr>
        <w:lastRenderedPageBreak/>
        <w:drawing>
          <wp:inline distT="0" distB="0" distL="0" distR="0" wp14:anchorId="784316C9" wp14:editId="5F9F26B7">
            <wp:extent cx="6696710" cy="6696710"/>
            <wp:effectExtent l="0" t="0" r="8890" b="8890"/>
            <wp:docPr id="15" name="Slik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710" cy="669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D1238" w14:textId="77777777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</w:p>
    <w:p w14:paraId="5FD0E315" w14:textId="1F5BEB87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  <w:r>
        <w:rPr>
          <w:iCs/>
          <w:noProof/>
          <w:color w:val="646B52"/>
          <w:sz w:val="20"/>
          <w:szCs w:val="24"/>
          <w:lang w:val="sl-SI" w:eastAsia="sl-SI"/>
        </w:rPr>
        <w:lastRenderedPageBreak/>
        <w:drawing>
          <wp:inline distT="0" distB="0" distL="0" distR="0" wp14:anchorId="24675550" wp14:editId="38613C49">
            <wp:extent cx="6696710" cy="6696710"/>
            <wp:effectExtent l="0" t="0" r="8890" b="8890"/>
            <wp:docPr id="16" name="Slik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710" cy="669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299A9" w14:textId="77777777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</w:p>
    <w:p w14:paraId="4CDD9367" w14:textId="4533D452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  <w:r>
        <w:rPr>
          <w:iCs/>
          <w:noProof/>
          <w:color w:val="646B52"/>
          <w:sz w:val="20"/>
          <w:szCs w:val="24"/>
          <w:lang w:val="sl-SI" w:eastAsia="sl-SI"/>
        </w:rPr>
        <w:lastRenderedPageBreak/>
        <w:drawing>
          <wp:inline distT="0" distB="0" distL="0" distR="0" wp14:anchorId="7065180A" wp14:editId="16CE9FA6">
            <wp:extent cx="6696710" cy="6696710"/>
            <wp:effectExtent l="0" t="0" r="8890" b="8890"/>
            <wp:docPr id="17" name="Slika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710" cy="669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F5343" w14:textId="77777777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</w:p>
    <w:p w14:paraId="1FB9EE69" w14:textId="6CDB73F9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  <w:r>
        <w:rPr>
          <w:iCs/>
          <w:noProof/>
          <w:color w:val="646B52"/>
          <w:sz w:val="20"/>
          <w:szCs w:val="24"/>
          <w:lang w:val="sl-SI" w:eastAsia="sl-SI"/>
        </w:rPr>
        <w:lastRenderedPageBreak/>
        <w:drawing>
          <wp:inline distT="0" distB="0" distL="0" distR="0" wp14:anchorId="39FD15A3" wp14:editId="45D9446D">
            <wp:extent cx="6696710" cy="6696710"/>
            <wp:effectExtent l="0" t="0" r="8890" b="8890"/>
            <wp:docPr id="18" name="Slika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710" cy="669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2E7B5" w14:textId="77777777" w:rsidR="008F75B2" w:rsidRDefault="008F75B2" w:rsidP="00F9210B">
      <w:pPr>
        <w:rPr>
          <w:iCs/>
          <w:color w:val="646B52"/>
          <w:sz w:val="20"/>
          <w:szCs w:val="24"/>
          <w:lang w:val="sl-SI"/>
        </w:rPr>
      </w:pPr>
    </w:p>
    <w:p w14:paraId="451FE9FD" w14:textId="77777777" w:rsidR="008F75B2" w:rsidRPr="008F75B2" w:rsidRDefault="008F75B2" w:rsidP="00F9210B">
      <w:pPr>
        <w:rPr>
          <w:iCs/>
          <w:color w:val="646B52"/>
          <w:sz w:val="20"/>
          <w:szCs w:val="24"/>
          <w:lang w:val="sl-SI"/>
        </w:rPr>
      </w:pPr>
    </w:p>
    <w:sectPr w:rsidR="008F75B2" w:rsidRPr="008F75B2" w:rsidSect="00003638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701" w:right="680" w:bottom="567" w:left="680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59AF8D" w14:textId="77777777" w:rsidR="00593304" w:rsidRDefault="00593304" w:rsidP="00D8261F">
      <w:r>
        <w:separator/>
      </w:r>
    </w:p>
  </w:endnote>
  <w:endnote w:type="continuationSeparator" w:id="0">
    <w:p w14:paraId="70CE3E6C" w14:textId="77777777" w:rsidR="00593304" w:rsidRDefault="00593304" w:rsidP="00D82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  <w:embedBold r:id="rId1" w:subsetted="1" w:fontKey="{B8E9CFA3-35A2-4977-B387-794F8DB9A44D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5002EFF" w:usb1="C000E47F" w:usb2="0000002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7A7049" w14:textId="77777777" w:rsidR="00F37A8B" w:rsidRDefault="00F37A8B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E785AA" w14:textId="08ACC2A3" w:rsidR="000A5B44" w:rsidRDefault="00F37A8B">
    <w:pPr>
      <w:pStyle w:val="Noga"/>
      <w:jc w:val="right"/>
    </w:pP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70528" behindDoc="0" locked="0" layoutInCell="0" allowOverlap="1" wp14:anchorId="3886E68C" wp14:editId="23CFBA58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14605"/>
              <wp:wrapNone/>
              <wp:docPr id="2" name="MSIPCM49704e6099d00808101a7ef1" descr="{&quot;HashCode&quot;:-424964394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CBD23E1" w14:textId="61E2D2F8" w:rsidR="00F37A8B" w:rsidRPr="00F37A8B" w:rsidRDefault="00F37A8B" w:rsidP="00F37A8B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 w:rsidRPr="00F37A8B"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886E68C" id="_x0000_t202" coordsize="21600,21600" o:spt="202" path="m,l,21600r21600,l21600,xe">
              <v:stroke joinstyle="miter"/>
              <v:path gradientshapeok="t" o:connecttype="rect"/>
            </v:shapetype>
            <v:shape id="MSIPCM49704e6099d00808101a7ef1" o:spid="_x0000_s1026" type="#_x0000_t202" alt="{&quot;HashCode&quot;:-424964394,&quot;Height&quot;:841.0,&quot;Width&quot;:595.0,&quot;Placement&quot;:&quot;Footer&quot;,&quot;Index&quot;:&quot;Primary&quot;,&quot;Section&quot;:1,&quot;Top&quot;:0.0,&quot;Left&quot;:0.0}" style="position:absolute;left:0;text-align:left;margin-left:0;margin-top:807pt;width:595.3pt;height:19.85pt;z-index: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" o:allowincell="f" filled="f" stroked="f" strokeweight=".5pt">
              <v:fill o:detectmouseclick="t"/>
              <v:textbox inset=",0,20pt,0">
                <w:txbxContent>
                  <w:p w14:paraId="4CBD23E1" w14:textId="61E2D2F8" w:rsidR="00F37A8B" w:rsidRPr="00F37A8B" w:rsidRDefault="00F37A8B" w:rsidP="00F37A8B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proofErr w:type="spellStart"/>
                    <w:r w:rsidRPr="00F37A8B">
                      <w:rPr>
                        <w:rFonts w:ascii="Arial" w:hAnsi="Arial" w:cs="Arial"/>
                        <w:color w:val="000000"/>
                        <w:sz w:val="20"/>
                      </w:rPr>
                      <w:t>Confidential</w:t>
                    </w:r>
                    <w:proofErr w:type="spellEnd"/>
                    <w:r w:rsidRPr="00F37A8B">
                      <w:rPr>
                        <w:rFonts w:ascii="Arial" w:hAnsi="Arial" w:cs="Arial"/>
                        <w:color w:val="000000"/>
                        <w:sz w:val="20"/>
                      </w:rPr>
                      <w:t xml:space="preserve"> 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1167746746"/>
        <w:docPartObj>
          <w:docPartGallery w:val="Page Numbers (Bottom of Page)"/>
          <w:docPartUnique/>
        </w:docPartObj>
      </w:sdtPr>
      <w:sdtEndPr/>
      <w:sdtContent>
        <w:r w:rsidR="000A5B44">
          <w:fldChar w:fldCharType="begin"/>
        </w:r>
        <w:r w:rsidR="000A5B44">
          <w:instrText>PAGE   \* MERGEFORMAT</w:instrText>
        </w:r>
        <w:r w:rsidR="000A5B44">
          <w:fldChar w:fldCharType="separate"/>
        </w:r>
        <w:r w:rsidR="00B20BF2" w:rsidRPr="00B20BF2">
          <w:rPr>
            <w:noProof/>
            <w:lang w:val="sl-SI"/>
          </w:rPr>
          <w:t>5</w:t>
        </w:r>
        <w:r w:rsidR="000A5B44">
          <w:fldChar w:fldCharType="end"/>
        </w:r>
      </w:sdtContent>
    </w:sdt>
  </w:p>
  <w:p w14:paraId="70B6C66F" w14:textId="77777777" w:rsidR="000A5B44" w:rsidRDefault="000A5B44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FCB296" w14:textId="1028D3F9" w:rsidR="000A5B44" w:rsidRDefault="00F37A8B">
    <w:pPr>
      <w:pStyle w:val="Noga"/>
      <w:jc w:val="center"/>
    </w:pP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71552" behindDoc="0" locked="0" layoutInCell="0" allowOverlap="1" wp14:anchorId="09589F66" wp14:editId="1CD8B747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14605"/>
              <wp:wrapNone/>
              <wp:docPr id="4" name="MSIPCMe67549ac8fe3f7107e3351f1" descr="{&quot;HashCode&quot;:-424964394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5880B0A" w14:textId="17BC896F" w:rsidR="00F37A8B" w:rsidRPr="00F37A8B" w:rsidRDefault="00F37A8B" w:rsidP="00F37A8B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 w:rsidRPr="00F37A8B"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9589F66" id="_x0000_t202" coordsize="21600,21600" o:spt="202" path="m,l,21600r21600,l21600,xe">
              <v:stroke joinstyle="miter"/>
              <v:path gradientshapeok="t" o:connecttype="rect"/>
            </v:shapetype>
            <v:shape id="MSIPCMe67549ac8fe3f7107e3351f1" o:spid="_x0000_s1027" type="#_x0000_t202" alt="{&quot;HashCode&quot;:-424964394,&quot;Height&quot;:841.0,&quot;Width&quot;:595.0,&quot;Placement&quot;:&quot;Footer&quot;,&quot;Index&quot;:&quot;FirstPage&quot;,&quot;Section&quot;:1,&quot;Top&quot;:0.0,&quot;Left&quot;:0.0}" style="position:absolute;left:0;text-align:left;margin-left:0;margin-top:807pt;width:595.3pt;height:19.85pt;z-index: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" o:allowincell="f" filled="f" stroked="f" strokeweight=".5pt">
              <v:fill o:detectmouseclick="t"/>
              <v:textbox inset=",0,20pt,0">
                <w:txbxContent>
                  <w:p w14:paraId="65880B0A" w14:textId="17BC896F" w:rsidR="00F37A8B" w:rsidRPr="00F37A8B" w:rsidRDefault="00F37A8B" w:rsidP="00F37A8B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proofErr w:type="spellStart"/>
                    <w:r w:rsidRPr="00F37A8B">
                      <w:rPr>
                        <w:rFonts w:ascii="Arial" w:hAnsi="Arial" w:cs="Arial"/>
                        <w:color w:val="000000"/>
                        <w:sz w:val="20"/>
                      </w:rPr>
                      <w:t>Confidential</w:t>
                    </w:r>
                    <w:proofErr w:type="spellEnd"/>
                    <w:r w:rsidRPr="00F37A8B">
                      <w:rPr>
                        <w:rFonts w:ascii="Arial" w:hAnsi="Arial" w:cs="Arial"/>
                        <w:color w:val="000000"/>
                        <w:sz w:val="20"/>
                      </w:rPr>
                      <w:t xml:space="preserve"> 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55DD4A" w14:textId="77777777" w:rsidR="00593304" w:rsidRDefault="00593304" w:rsidP="00D8261F">
      <w:r>
        <w:separator/>
      </w:r>
    </w:p>
  </w:footnote>
  <w:footnote w:type="continuationSeparator" w:id="0">
    <w:p w14:paraId="11CC22DB" w14:textId="77777777" w:rsidR="00593304" w:rsidRDefault="00593304" w:rsidP="00D82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C50A24" w14:textId="77777777" w:rsidR="00F37A8B" w:rsidRDefault="00F37A8B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688705" w14:textId="77777777" w:rsidR="000A5B44" w:rsidRDefault="000A5B44">
    <w:pPr>
      <w:pStyle w:val="Glava"/>
    </w:pPr>
    <w:r>
      <w:rPr>
        <w:noProof/>
        <w:lang w:val="sl-SI" w:eastAsia="sl-SI"/>
      </w:rPr>
      <w:drawing>
        <wp:anchor distT="0" distB="0" distL="114300" distR="114300" simplePos="0" relativeHeight="251652096" behindDoc="1" locked="0" layoutInCell="1" allowOverlap="1" wp14:anchorId="0D790046" wp14:editId="760C261D">
          <wp:simplePos x="0" y="0"/>
          <wp:positionH relativeFrom="page">
            <wp:posOffset>4313555</wp:posOffset>
          </wp:positionH>
          <wp:positionV relativeFrom="page">
            <wp:posOffset>223520</wp:posOffset>
          </wp:positionV>
          <wp:extent cx="3074400" cy="709200"/>
          <wp:effectExtent l="0" t="0" r="0" b="0"/>
          <wp:wrapNone/>
          <wp:docPr id="64" name="Image 64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 descr="Une image contenant texte&#10;&#10;Description générée automatiquement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3074400" cy="709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1B9069" w14:textId="77777777" w:rsidR="000A5B44" w:rsidRDefault="000A5B44">
    <w:pPr>
      <w:pStyle w:val="Glava"/>
    </w:pP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1E244116" wp14:editId="44C2705B">
              <wp:simplePos x="0" y="0"/>
              <wp:positionH relativeFrom="column">
                <wp:posOffset>-527685</wp:posOffset>
              </wp:positionH>
              <wp:positionV relativeFrom="paragraph">
                <wp:posOffset>1664970</wp:posOffset>
              </wp:positionV>
              <wp:extent cx="784190" cy="755650"/>
              <wp:effectExtent l="0" t="0" r="0" b="635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84190" cy="755650"/>
                      </a:xfrm>
                      <a:custGeom>
                        <a:avLst/>
                        <a:gdLst>
                          <a:gd name="T0" fmla="*/ 119 w 247"/>
                          <a:gd name="T1" fmla="*/ 0 h 238"/>
                          <a:gd name="T2" fmla="*/ 0 w 247"/>
                          <a:gd name="T3" fmla="*/ 0 h 238"/>
                          <a:gd name="T4" fmla="*/ 0 w 247"/>
                          <a:gd name="T5" fmla="*/ 80 h 238"/>
                          <a:gd name="T6" fmla="*/ 95 w 247"/>
                          <a:gd name="T7" fmla="*/ 80 h 238"/>
                          <a:gd name="T8" fmla="*/ 135 w 247"/>
                          <a:gd name="T9" fmla="*/ 119 h 238"/>
                          <a:gd name="T10" fmla="*/ 95 w 247"/>
                          <a:gd name="T11" fmla="*/ 157 h 238"/>
                          <a:gd name="T12" fmla="*/ 0 w 247"/>
                          <a:gd name="T13" fmla="*/ 157 h 238"/>
                          <a:gd name="T14" fmla="*/ 0 w 247"/>
                          <a:gd name="T15" fmla="*/ 238 h 238"/>
                          <a:gd name="T16" fmla="*/ 119 w 247"/>
                          <a:gd name="T17" fmla="*/ 238 h 238"/>
                          <a:gd name="T18" fmla="*/ 149 w 247"/>
                          <a:gd name="T19" fmla="*/ 225 h 238"/>
                          <a:gd name="T20" fmla="*/ 242 w 247"/>
                          <a:gd name="T21" fmla="*/ 128 h 238"/>
                          <a:gd name="T22" fmla="*/ 247 w 247"/>
                          <a:gd name="T23" fmla="*/ 119 h 238"/>
                          <a:gd name="T24" fmla="*/ 242 w 247"/>
                          <a:gd name="T25" fmla="*/ 109 h 238"/>
                          <a:gd name="T26" fmla="*/ 149 w 247"/>
                          <a:gd name="T27" fmla="*/ 13 h 238"/>
                          <a:gd name="T28" fmla="*/ 119 w 247"/>
                          <a:gd name="T29" fmla="*/ 0 h 238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  <a:cxn ang="0">
                            <a:pos x="T28" y="T29"/>
                          </a:cxn>
                        </a:cxnLst>
                        <a:rect l="0" t="0" r="r" b="b"/>
                        <a:pathLst>
                          <a:path w="247" h="238">
                            <a:moveTo>
                              <a:pt x="119" y="0"/>
                            </a:moveTo>
                            <a:cubicBezTo>
                              <a:pt x="0" y="0"/>
                              <a:pt x="0" y="0"/>
                              <a:pt x="0" y="0"/>
                            </a:cubicBezTo>
                            <a:cubicBezTo>
                              <a:pt x="0" y="80"/>
                              <a:pt x="0" y="80"/>
                              <a:pt x="0" y="80"/>
                            </a:cubicBezTo>
                            <a:cubicBezTo>
                              <a:pt x="95" y="80"/>
                              <a:pt x="95" y="80"/>
                              <a:pt x="95" y="80"/>
                            </a:cubicBezTo>
                            <a:cubicBezTo>
                              <a:pt x="135" y="119"/>
                              <a:pt x="135" y="119"/>
                              <a:pt x="135" y="119"/>
                            </a:cubicBezTo>
                            <a:cubicBezTo>
                              <a:pt x="95" y="157"/>
                              <a:pt x="95" y="157"/>
                              <a:pt x="95" y="157"/>
                            </a:cubicBezTo>
                            <a:cubicBezTo>
                              <a:pt x="0" y="157"/>
                              <a:pt x="0" y="157"/>
                              <a:pt x="0" y="157"/>
                            </a:cubicBezTo>
                            <a:cubicBezTo>
                              <a:pt x="0" y="238"/>
                              <a:pt x="0" y="238"/>
                              <a:pt x="0" y="238"/>
                            </a:cubicBezTo>
                            <a:cubicBezTo>
                              <a:pt x="119" y="238"/>
                              <a:pt x="119" y="238"/>
                              <a:pt x="119" y="238"/>
                            </a:cubicBezTo>
                            <a:cubicBezTo>
                              <a:pt x="133" y="238"/>
                              <a:pt x="140" y="235"/>
                              <a:pt x="149" y="225"/>
                            </a:cubicBezTo>
                            <a:cubicBezTo>
                              <a:pt x="242" y="128"/>
                              <a:pt x="242" y="128"/>
                              <a:pt x="242" y="128"/>
                            </a:cubicBezTo>
                            <a:cubicBezTo>
                              <a:pt x="245" y="125"/>
                              <a:pt x="247" y="122"/>
                              <a:pt x="247" y="119"/>
                            </a:cubicBezTo>
                            <a:cubicBezTo>
                              <a:pt x="247" y="116"/>
                              <a:pt x="245" y="113"/>
                              <a:pt x="242" y="109"/>
                            </a:cubicBezTo>
                            <a:cubicBezTo>
                              <a:pt x="149" y="13"/>
                              <a:pt x="149" y="13"/>
                              <a:pt x="149" y="13"/>
                            </a:cubicBezTo>
                            <a:cubicBezTo>
                              <a:pt x="140" y="3"/>
                              <a:pt x="133" y="0"/>
                              <a:pt x="119" y="0"/>
                            </a:cubicBezTo>
                          </a:path>
                        </a:pathLst>
                      </a:custGeom>
                      <a:solidFill>
                        <a:schemeClr val="accent6"/>
                      </a:solidFill>
                      <a:ln w="9525">
                        <a:noFill/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88CC27D" id="Freeform 5" o:spid="_x0000_s1026" style="position:absolute;margin-left:-41.55pt;margin-top:131.1pt;width:61.75pt;height:59.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47,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" path="m119,c,,,,,,,80,,80,,80v95,,95,,95,c135,119,135,119,135,119,95,157,95,157,95,157,,157,,157,,157v,81,,81,,81c119,238,119,238,119,238v14,,21,-3,30,-13c242,128,242,128,242,128v3,-3,5,-6,5,-9c247,116,245,113,242,109,149,13,149,13,149,13,140,3,133,,119,e" fillcolor="#e2e2e0 [3209]" stroked="f">
              <v:path arrowok="t" o:connecttype="custom" o:connectlocs="377808,0;0,0;0,254000;301612,254000;428606,377825;301612,498475;0,498475;0,755650;377808,755650;473054,714375;768316,406400;784190,377825;768316,346075;473054,41275;377808,0" o:connectangles="0,0,0,0,0,0,0,0,0,0,0,0,0,0,0"/>
            </v:shape>
          </w:pict>
        </mc:Fallback>
      </mc:AlternateContent>
    </w:r>
    <w:r>
      <w:rPr>
        <w:noProof/>
        <w:lang w:val="sl-SI" w:eastAsia="sl-SI"/>
      </w:rPr>
      <w:drawing>
        <wp:anchor distT="0" distB="0" distL="114300" distR="114300" simplePos="0" relativeHeight="251644928" behindDoc="1" locked="0" layoutInCell="1" allowOverlap="1" wp14:anchorId="41D14480" wp14:editId="143DC2A3">
          <wp:simplePos x="0" y="0"/>
          <wp:positionH relativeFrom="page">
            <wp:posOffset>4314169</wp:posOffset>
          </wp:positionH>
          <wp:positionV relativeFrom="page">
            <wp:posOffset>223520</wp:posOffset>
          </wp:positionV>
          <wp:extent cx="3074400" cy="709200"/>
          <wp:effectExtent l="0" t="0" r="0" b="0"/>
          <wp:wrapNone/>
          <wp:docPr id="65" name="Image 65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 descr="Une image contenant texte&#10;&#10;Description générée automatiquement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3074400" cy="709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C7085"/>
    <w:multiLevelType w:val="hybridMultilevel"/>
    <w:tmpl w:val="BA4A44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A6BBB"/>
    <w:multiLevelType w:val="hybridMultilevel"/>
    <w:tmpl w:val="76F874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B75EA"/>
    <w:multiLevelType w:val="hybridMultilevel"/>
    <w:tmpl w:val="C89EDE0C"/>
    <w:lvl w:ilvl="0" w:tplc="AAB204C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CB1F3F"/>
    <w:multiLevelType w:val="hybridMultilevel"/>
    <w:tmpl w:val="E1B0DB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0A14E8"/>
    <w:multiLevelType w:val="hybridMultilevel"/>
    <w:tmpl w:val="54F4A6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40AA8"/>
    <w:multiLevelType w:val="hybridMultilevel"/>
    <w:tmpl w:val="1D50F2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221B37"/>
    <w:multiLevelType w:val="hybridMultilevel"/>
    <w:tmpl w:val="8334CD18"/>
    <w:lvl w:ilvl="0" w:tplc="A19C6F4E">
      <w:start w:val="2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D43F1A"/>
    <w:multiLevelType w:val="hybridMultilevel"/>
    <w:tmpl w:val="CC5C80B0"/>
    <w:lvl w:ilvl="0" w:tplc="0F9E8A80">
      <w:start w:val="22"/>
      <w:numFmt w:val="bullet"/>
      <w:lvlText w:val=""/>
      <w:lvlJc w:val="left"/>
      <w:pPr>
        <w:ind w:left="1440" w:hanging="360"/>
      </w:pPr>
      <w:rPr>
        <w:rFonts w:ascii="Wingdings" w:eastAsiaTheme="minorHAnsi" w:hAnsi="Wingdings" w:cstheme="minorHAnsi" w:hint="default"/>
        <w:b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DFC311C"/>
    <w:multiLevelType w:val="hybridMultilevel"/>
    <w:tmpl w:val="9ED02E04"/>
    <w:lvl w:ilvl="0" w:tplc="C0B0A420">
      <w:start w:val="1"/>
      <w:numFmt w:val="bullet"/>
      <w:pStyle w:val="DPuceronde"/>
      <w:lvlText w:val=""/>
      <w:lvlJc w:val="left"/>
      <w:pPr>
        <w:ind w:left="720" w:hanging="360"/>
      </w:pPr>
      <w:rPr>
        <w:rFonts w:ascii="Symbol" w:hAnsi="Symbol" w:hint="default"/>
        <w:color w:val="646B52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BA05D8"/>
    <w:multiLevelType w:val="hybridMultilevel"/>
    <w:tmpl w:val="BB60FA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1"/>
  </w:num>
  <w:num w:numId="5">
    <w:abstractNumId w:val="9"/>
  </w:num>
  <w:num w:numId="6">
    <w:abstractNumId w:val="2"/>
  </w:num>
  <w:num w:numId="7">
    <w:abstractNumId w:val="4"/>
  </w:num>
  <w:num w:numId="8">
    <w:abstractNumId w:val="0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529"/>
    <w:rsid w:val="00003638"/>
    <w:rsid w:val="000112B0"/>
    <w:rsid w:val="00011FAD"/>
    <w:rsid w:val="0001210D"/>
    <w:rsid w:val="00020E59"/>
    <w:rsid w:val="00022974"/>
    <w:rsid w:val="0002526C"/>
    <w:rsid w:val="00026F44"/>
    <w:rsid w:val="0003124B"/>
    <w:rsid w:val="000345A8"/>
    <w:rsid w:val="00036540"/>
    <w:rsid w:val="00036CF0"/>
    <w:rsid w:val="00041762"/>
    <w:rsid w:val="00057CED"/>
    <w:rsid w:val="0006221B"/>
    <w:rsid w:val="000631D4"/>
    <w:rsid w:val="000663D6"/>
    <w:rsid w:val="000728A8"/>
    <w:rsid w:val="000741B4"/>
    <w:rsid w:val="000858B5"/>
    <w:rsid w:val="00086223"/>
    <w:rsid w:val="00086933"/>
    <w:rsid w:val="000927B0"/>
    <w:rsid w:val="000A5B44"/>
    <w:rsid w:val="000A72F6"/>
    <w:rsid w:val="000B4B83"/>
    <w:rsid w:val="000B503B"/>
    <w:rsid w:val="000C18BF"/>
    <w:rsid w:val="000C292C"/>
    <w:rsid w:val="000C4EFE"/>
    <w:rsid w:val="000D5B6D"/>
    <w:rsid w:val="000F262C"/>
    <w:rsid w:val="000F4C6C"/>
    <w:rsid w:val="001027C6"/>
    <w:rsid w:val="00103E57"/>
    <w:rsid w:val="00104083"/>
    <w:rsid w:val="00107031"/>
    <w:rsid w:val="0011128E"/>
    <w:rsid w:val="00111AF7"/>
    <w:rsid w:val="001132BC"/>
    <w:rsid w:val="001218AE"/>
    <w:rsid w:val="0012293C"/>
    <w:rsid w:val="00123E70"/>
    <w:rsid w:val="0012403B"/>
    <w:rsid w:val="001267C9"/>
    <w:rsid w:val="0013184A"/>
    <w:rsid w:val="001352C3"/>
    <w:rsid w:val="00137D3A"/>
    <w:rsid w:val="00141360"/>
    <w:rsid w:val="00151A97"/>
    <w:rsid w:val="00151BDA"/>
    <w:rsid w:val="00162BE9"/>
    <w:rsid w:val="00166156"/>
    <w:rsid w:val="00173204"/>
    <w:rsid w:val="001747F3"/>
    <w:rsid w:val="00187BD8"/>
    <w:rsid w:val="00194256"/>
    <w:rsid w:val="001A27DF"/>
    <w:rsid w:val="001A4D93"/>
    <w:rsid w:val="001C7B71"/>
    <w:rsid w:val="001D01B4"/>
    <w:rsid w:val="001D03C7"/>
    <w:rsid w:val="001D770D"/>
    <w:rsid w:val="001E3C4F"/>
    <w:rsid w:val="001E43D5"/>
    <w:rsid w:val="001F19C2"/>
    <w:rsid w:val="001F5855"/>
    <w:rsid w:val="001F59F2"/>
    <w:rsid w:val="002040F4"/>
    <w:rsid w:val="00204B2C"/>
    <w:rsid w:val="00213532"/>
    <w:rsid w:val="002147B0"/>
    <w:rsid w:val="00215287"/>
    <w:rsid w:val="0021565F"/>
    <w:rsid w:val="00220059"/>
    <w:rsid w:val="002218A1"/>
    <w:rsid w:val="00227816"/>
    <w:rsid w:val="002474F5"/>
    <w:rsid w:val="00274DB6"/>
    <w:rsid w:val="002854D9"/>
    <w:rsid w:val="0028600B"/>
    <w:rsid w:val="00296342"/>
    <w:rsid w:val="00297E9C"/>
    <w:rsid w:val="002A3801"/>
    <w:rsid w:val="002B40B7"/>
    <w:rsid w:val="002B73C5"/>
    <w:rsid w:val="002C3228"/>
    <w:rsid w:val="002C4A00"/>
    <w:rsid w:val="002C517E"/>
    <w:rsid w:val="002C5B29"/>
    <w:rsid w:val="002D25F4"/>
    <w:rsid w:val="002E7624"/>
    <w:rsid w:val="002F0A75"/>
    <w:rsid w:val="002F3722"/>
    <w:rsid w:val="002F3E0F"/>
    <w:rsid w:val="002F7256"/>
    <w:rsid w:val="00303DFE"/>
    <w:rsid w:val="00304FD8"/>
    <w:rsid w:val="003060E8"/>
    <w:rsid w:val="00314521"/>
    <w:rsid w:val="00325392"/>
    <w:rsid w:val="00327D00"/>
    <w:rsid w:val="003313D6"/>
    <w:rsid w:val="003352FE"/>
    <w:rsid w:val="00355D1B"/>
    <w:rsid w:val="00356FBF"/>
    <w:rsid w:val="0038178D"/>
    <w:rsid w:val="00383F57"/>
    <w:rsid w:val="003868CA"/>
    <w:rsid w:val="003A0AC8"/>
    <w:rsid w:val="003A4DA5"/>
    <w:rsid w:val="003A7337"/>
    <w:rsid w:val="003B59E3"/>
    <w:rsid w:val="003B5C8B"/>
    <w:rsid w:val="003C2976"/>
    <w:rsid w:val="003C4F4C"/>
    <w:rsid w:val="003C518E"/>
    <w:rsid w:val="003D77C8"/>
    <w:rsid w:val="003E2661"/>
    <w:rsid w:val="003F5822"/>
    <w:rsid w:val="00402A1A"/>
    <w:rsid w:val="00405DEB"/>
    <w:rsid w:val="0042140C"/>
    <w:rsid w:val="00425C56"/>
    <w:rsid w:val="00430CC2"/>
    <w:rsid w:val="00432DC2"/>
    <w:rsid w:val="004344D6"/>
    <w:rsid w:val="004353AD"/>
    <w:rsid w:val="00443581"/>
    <w:rsid w:val="00450C1A"/>
    <w:rsid w:val="00457671"/>
    <w:rsid w:val="0046514A"/>
    <w:rsid w:val="004727EA"/>
    <w:rsid w:val="00475EBF"/>
    <w:rsid w:val="00480FE3"/>
    <w:rsid w:val="00493638"/>
    <w:rsid w:val="00496FB4"/>
    <w:rsid w:val="0049754D"/>
    <w:rsid w:val="004A4519"/>
    <w:rsid w:val="004B0B35"/>
    <w:rsid w:val="004C4BB2"/>
    <w:rsid w:val="004D0756"/>
    <w:rsid w:val="004D20D0"/>
    <w:rsid w:val="004E3F21"/>
    <w:rsid w:val="004E6AE1"/>
    <w:rsid w:val="004E6C67"/>
    <w:rsid w:val="004F0B68"/>
    <w:rsid w:val="004F24B3"/>
    <w:rsid w:val="004F28B1"/>
    <w:rsid w:val="004F4222"/>
    <w:rsid w:val="004F4DD2"/>
    <w:rsid w:val="00514E4C"/>
    <w:rsid w:val="00540C9C"/>
    <w:rsid w:val="005453C6"/>
    <w:rsid w:val="005637D9"/>
    <w:rsid w:val="0057008A"/>
    <w:rsid w:val="005735C5"/>
    <w:rsid w:val="00576294"/>
    <w:rsid w:val="005812B2"/>
    <w:rsid w:val="00593304"/>
    <w:rsid w:val="00593803"/>
    <w:rsid w:val="005A0428"/>
    <w:rsid w:val="005B3A89"/>
    <w:rsid w:val="005B64E1"/>
    <w:rsid w:val="005C3892"/>
    <w:rsid w:val="005C3FEF"/>
    <w:rsid w:val="005C718B"/>
    <w:rsid w:val="005C7D0A"/>
    <w:rsid w:val="005D5432"/>
    <w:rsid w:val="005E187C"/>
    <w:rsid w:val="005E25BB"/>
    <w:rsid w:val="005E555F"/>
    <w:rsid w:val="005E5628"/>
    <w:rsid w:val="005F31DE"/>
    <w:rsid w:val="005F489B"/>
    <w:rsid w:val="00603F2C"/>
    <w:rsid w:val="00612F77"/>
    <w:rsid w:val="00616EDC"/>
    <w:rsid w:val="00621A22"/>
    <w:rsid w:val="00624471"/>
    <w:rsid w:val="006248A4"/>
    <w:rsid w:val="0063137B"/>
    <w:rsid w:val="006323B2"/>
    <w:rsid w:val="00632E4D"/>
    <w:rsid w:val="00636968"/>
    <w:rsid w:val="0063759F"/>
    <w:rsid w:val="006417A9"/>
    <w:rsid w:val="00642C99"/>
    <w:rsid w:val="00644A9E"/>
    <w:rsid w:val="00644BF7"/>
    <w:rsid w:val="00651FA7"/>
    <w:rsid w:val="00657D4F"/>
    <w:rsid w:val="00664F23"/>
    <w:rsid w:val="00672649"/>
    <w:rsid w:val="006900BB"/>
    <w:rsid w:val="0069197F"/>
    <w:rsid w:val="006931CD"/>
    <w:rsid w:val="006A046E"/>
    <w:rsid w:val="006A0D77"/>
    <w:rsid w:val="006A243A"/>
    <w:rsid w:val="006B2A10"/>
    <w:rsid w:val="006C359C"/>
    <w:rsid w:val="006C6A68"/>
    <w:rsid w:val="006F6DFA"/>
    <w:rsid w:val="00707A7F"/>
    <w:rsid w:val="007109C1"/>
    <w:rsid w:val="00715F8F"/>
    <w:rsid w:val="007216EC"/>
    <w:rsid w:val="0072780A"/>
    <w:rsid w:val="00733630"/>
    <w:rsid w:val="0073761B"/>
    <w:rsid w:val="00746FAE"/>
    <w:rsid w:val="00751A2D"/>
    <w:rsid w:val="00760B10"/>
    <w:rsid w:val="007626BD"/>
    <w:rsid w:val="00762A38"/>
    <w:rsid w:val="007655CB"/>
    <w:rsid w:val="0077193A"/>
    <w:rsid w:val="00776B43"/>
    <w:rsid w:val="00781219"/>
    <w:rsid w:val="0078212E"/>
    <w:rsid w:val="00786A24"/>
    <w:rsid w:val="00791DAD"/>
    <w:rsid w:val="00792B50"/>
    <w:rsid w:val="00792C62"/>
    <w:rsid w:val="007A5C73"/>
    <w:rsid w:val="007A6995"/>
    <w:rsid w:val="007A7A07"/>
    <w:rsid w:val="007B1068"/>
    <w:rsid w:val="007B1BFB"/>
    <w:rsid w:val="007B212B"/>
    <w:rsid w:val="007B7331"/>
    <w:rsid w:val="007C7358"/>
    <w:rsid w:val="007D2081"/>
    <w:rsid w:val="007D65B0"/>
    <w:rsid w:val="007D6F6F"/>
    <w:rsid w:val="007D7FF7"/>
    <w:rsid w:val="007E1FC5"/>
    <w:rsid w:val="007E261F"/>
    <w:rsid w:val="007E3BBB"/>
    <w:rsid w:val="007F0A1F"/>
    <w:rsid w:val="007F3B07"/>
    <w:rsid w:val="007F5785"/>
    <w:rsid w:val="007F62AA"/>
    <w:rsid w:val="007F7C67"/>
    <w:rsid w:val="00802FD7"/>
    <w:rsid w:val="00804718"/>
    <w:rsid w:val="00811560"/>
    <w:rsid w:val="008167AC"/>
    <w:rsid w:val="00833E88"/>
    <w:rsid w:val="0084457B"/>
    <w:rsid w:val="00844BE7"/>
    <w:rsid w:val="00851ACC"/>
    <w:rsid w:val="00852E49"/>
    <w:rsid w:val="00864B6C"/>
    <w:rsid w:val="00865608"/>
    <w:rsid w:val="008907FE"/>
    <w:rsid w:val="00894730"/>
    <w:rsid w:val="00895390"/>
    <w:rsid w:val="008A0304"/>
    <w:rsid w:val="008A3140"/>
    <w:rsid w:val="008A3DAE"/>
    <w:rsid w:val="008A5B27"/>
    <w:rsid w:val="008B1687"/>
    <w:rsid w:val="008B29AF"/>
    <w:rsid w:val="008C79EA"/>
    <w:rsid w:val="008D2CE8"/>
    <w:rsid w:val="008E2E63"/>
    <w:rsid w:val="008F0617"/>
    <w:rsid w:val="008F6E6F"/>
    <w:rsid w:val="008F75B2"/>
    <w:rsid w:val="00903169"/>
    <w:rsid w:val="009043E8"/>
    <w:rsid w:val="0090461D"/>
    <w:rsid w:val="00906C6A"/>
    <w:rsid w:val="00906E28"/>
    <w:rsid w:val="009101C2"/>
    <w:rsid w:val="0091418F"/>
    <w:rsid w:val="00915263"/>
    <w:rsid w:val="00942E1F"/>
    <w:rsid w:val="009476FE"/>
    <w:rsid w:val="009478AE"/>
    <w:rsid w:val="00952115"/>
    <w:rsid w:val="00953557"/>
    <w:rsid w:val="00957907"/>
    <w:rsid w:val="00964CF6"/>
    <w:rsid w:val="0096625F"/>
    <w:rsid w:val="00974DEA"/>
    <w:rsid w:val="00987E5E"/>
    <w:rsid w:val="0099105F"/>
    <w:rsid w:val="00994E2B"/>
    <w:rsid w:val="00996759"/>
    <w:rsid w:val="009B0679"/>
    <w:rsid w:val="009B16D7"/>
    <w:rsid w:val="009B4EA2"/>
    <w:rsid w:val="009C0635"/>
    <w:rsid w:val="009C3170"/>
    <w:rsid w:val="009C3241"/>
    <w:rsid w:val="009C3FA3"/>
    <w:rsid w:val="009E1F3C"/>
    <w:rsid w:val="009E31B0"/>
    <w:rsid w:val="009F1754"/>
    <w:rsid w:val="009F2739"/>
    <w:rsid w:val="009F3295"/>
    <w:rsid w:val="00A00CE0"/>
    <w:rsid w:val="00A02B1D"/>
    <w:rsid w:val="00A11E86"/>
    <w:rsid w:val="00A1610F"/>
    <w:rsid w:val="00A23717"/>
    <w:rsid w:val="00A31CBC"/>
    <w:rsid w:val="00A34103"/>
    <w:rsid w:val="00A43E20"/>
    <w:rsid w:val="00A543F2"/>
    <w:rsid w:val="00A55298"/>
    <w:rsid w:val="00A633BD"/>
    <w:rsid w:val="00A6348F"/>
    <w:rsid w:val="00A669BE"/>
    <w:rsid w:val="00A762B9"/>
    <w:rsid w:val="00A835A8"/>
    <w:rsid w:val="00A940A8"/>
    <w:rsid w:val="00A94D2C"/>
    <w:rsid w:val="00AA0C3C"/>
    <w:rsid w:val="00AA37BB"/>
    <w:rsid w:val="00AB0E52"/>
    <w:rsid w:val="00AB2381"/>
    <w:rsid w:val="00AB7753"/>
    <w:rsid w:val="00AC227E"/>
    <w:rsid w:val="00AD1EED"/>
    <w:rsid w:val="00AD27AD"/>
    <w:rsid w:val="00AD5373"/>
    <w:rsid w:val="00AD55F4"/>
    <w:rsid w:val="00AE1E42"/>
    <w:rsid w:val="00AE4E85"/>
    <w:rsid w:val="00AF1D8F"/>
    <w:rsid w:val="00AF26CE"/>
    <w:rsid w:val="00AF31B0"/>
    <w:rsid w:val="00B13371"/>
    <w:rsid w:val="00B14BE1"/>
    <w:rsid w:val="00B2011E"/>
    <w:rsid w:val="00B20BF2"/>
    <w:rsid w:val="00B27332"/>
    <w:rsid w:val="00B3551D"/>
    <w:rsid w:val="00B36A01"/>
    <w:rsid w:val="00B418B1"/>
    <w:rsid w:val="00B45CC3"/>
    <w:rsid w:val="00B513B3"/>
    <w:rsid w:val="00B51860"/>
    <w:rsid w:val="00B52C27"/>
    <w:rsid w:val="00B61B0B"/>
    <w:rsid w:val="00B64DE6"/>
    <w:rsid w:val="00B7003A"/>
    <w:rsid w:val="00B777B6"/>
    <w:rsid w:val="00B90B35"/>
    <w:rsid w:val="00B92818"/>
    <w:rsid w:val="00B95A35"/>
    <w:rsid w:val="00BA50B2"/>
    <w:rsid w:val="00BA53B3"/>
    <w:rsid w:val="00BA6AA4"/>
    <w:rsid w:val="00BA7BE7"/>
    <w:rsid w:val="00BB12AE"/>
    <w:rsid w:val="00BB451D"/>
    <w:rsid w:val="00BC1301"/>
    <w:rsid w:val="00BC4080"/>
    <w:rsid w:val="00BC7CF1"/>
    <w:rsid w:val="00BD088E"/>
    <w:rsid w:val="00BD337B"/>
    <w:rsid w:val="00BD60B2"/>
    <w:rsid w:val="00BE048E"/>
    <w:rsid w:val="00BE0BBE"/>
    <w:rsid w:val="00BE17D6"/>
    <w:rsid w:val="00BE235E"/>
    <w:rsid w:val="00BE39B2"/>
    <w:rsid w:val="00BE65A6"/>
    <w:rsid w:val="00BF6F47"/>
    <w:rsid w:val="00C00B8B"/>
    <w:rsid w:val="00C00E0A"/>
    <w:rsid w:val="00C02535"/>
    <w:rsid w:val="00C04A44"/>
    <w:rsid w:val="00C20D03"/>
    <w:rsid w:val="00C21B70"/>
    <w:rsid w:val="00C23F7C"/>
    <w:rsid w:val="00C24CD9"/>
    <w:rsid w:val="00C27F00"/>
    <w:rsid w:val="00C302BE"/>
    <w:rsid w:val="00C36C8D"/>
    <w:rsid w:val="00C53471"/>
    <w:rsid w:val="00C640DC"/>
    <w:rsid w:val="00C85012"/>
    <w:rsid w:val="00CA2015"/>
    <w:rsid w:val="00CB5219"/>
    <w:rsid w:val="00CC5529"/>
    <w:rsid w:val="00CD1064"/>
    <w:rsid w:val="00CD1303"/>
    <w:rsid w:val="00CD6328"/>
    <w:rsid w:val="00CE2769"/>
    <w:rsid w:val="00CE59F8"/>
    <w:rsid w:val="00CF0A81"/>
    <w:rsid w:val="00CF18B9"/>
    <w:rsid w:val="00D10CCF"/>
    <w:rsid w:val="00D13640"/>
    <w:rsid w:val="00D27D02"/>
    <w:rsid w:val="00D31674"/>
    <w:rsid w:val="00D31ADE"/>
    <w:rsid w:val="00D31C35"/>
    <w:rsid w:val="00D452E7"/>
    <w:rsid w:val="00D4620F"/>
    <w:rsid w:val="00D476B3"/>
    <w:rsid w:val="00D55CCE"/>
    <w:rsid w:val="00D627E7"/>
    <w:rsid w:val="00D65D15"/>
    <w:rsid w:val="00D8261F"/>
    <w:rsid w:val="00D93D64"/>
    <w:rsid w:val="00D96648"/>
    <w:rsid w:val="00DA2BBC"/>
    <w:rsid w:val="00DA6FC5"/>
    <w:rsid w:val="00DC0E2F"/>
    <w:rsid w:val="00DC4AD3"/>
    <w:rsid w:val="00DC6B10"/>
    <w:rsid w:val="00DD3B3F"/>
    <w:rsid w:val="00DD453E"/>
    <w:rsid w:val="00DE263F"/>
    <w:rsid w:val="00DE3492"/>
    <w:rsid w:val="00DF099B"/>
    <w:rsid w:val="00DF26C5"/>
    <w:rsid w:val="00E00535"/>
    <w:rsid w:val="00E06471"/>
    <w:rsid w:val="00E11153"/>
    <w:rsid w:val="00E1707A"/>
    <w:rsid w:val="00E17445"/>
    <w:rsid w:val="00E2463B"/>
    <w:rsid w:val="00E33321"/>
    <w:rsid w:val="00E460E0"/>
    <w:rsid w:val="00E51321"/>
    <w:rsid w:val="00E5411D"/>
    <w:rsid w:val="00E66745"/>
    <w:rsid w:val="00E847A6"/>
    <w:rsid w:val="00E858AA"/>
    <w:rsid w:val="00E903C0"/>
    <w:rsid w:val="00E91302"/>
    <w:rsid w:val="00E96053"/>
    <w:rsid w:val="00EA0515"/>
    <w:rsid w:val="00EA1BAC"/>
    <w:rsid w:val="00EA25DE"/>
    <w:rsid w:val="00EB051C"/>
    <w:rsid w:val="00EC3BD0"/>
    <w:rsid w:val="00EC47E4"/>
    <w:rsid w:val="00EC6FA0"/>
    <w:rsid w:val="00ED053E"/>
    <w:rsid w:val="00EE113D"/>
    <w:rsid w:val="00EE4CAA"/>
    <w:rsid w:val="00F20A44"/>
    <w:rsid w:val="00F34DDA"/>
    <w:rsid w:val="00F37A8B"/>
    <w:rsid w:val="00F409A9"/>
    <w:rsid w:val="00F43F41"/>
    <w:rsid w:val="00F46265"/>
    <w:rsid w:val="00F56616"/>
    <w:rsid w:val="00F627E5"/>
    <w:rsid w:val="00F6280E"/>
    <w:rsid w:val="00F71E4A"/>
    <w:rsid w:val="00F758FE"/>
    <w:rsid w:val="00F9210B"/>
    <w:rsid w:val="00F935DD"/>
    <w:rsid w:val="00F96D78"/>
    <w:rsid w:val="00F97563"/>
    <w:rsid w:val="00FA4599"/>
    <w:rsid w:val="00FB0631"/>
    <w:rsid w:val="00FB2183"/>
    <w:rsid w:val="00FB76F6"/>
    <w:rsid w:val="00FC0775"/>
    <w:rsid w:val="00FC4725"/>
    <w:rsid w:val="00FC4C5D"/>
    <w:rsid w:val="00FF2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330B18"/>
  <w14:defaultImageDpi w14:val="32767"/>
  <w15:docId w15:val="{D8ECA2C7-2EE8-4596-BED9-3B9E5104D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13" w:qFormat="1"/>
    <w:lsdException w:name="heading 2" w:semiHidden="1" w:uiPriority="13" w:unhideWhenUsed="1" w:qFormat="1"/>
    <w:lsdException w:name="heading 3" w:semiHidden="1" w:uiPriority="13" w:unhideWhenUsed="1" w:qFormat="1"/>
    <w:lsdException w:name="heading 4" w:semiHidden="1" w:uiPriority="13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13" w:unhideWhenUsed="1" w:qFormat="1"/>
    <w:lsdException w:name="heading 8" w:semiHidden="1" w:uiPriority="13" w:unhideWhenUsed="1" w:qFormat="1"/>
    <w:lsdException w:name="heading 9" w:semiHidden="1" w:uiPriority="1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3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0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uiPriority w:val="5"/>
    <w:qFormat/>
    <w:rsid w:val="00EA1BAC"/>
    <w:pPr>
      <w:spacing w:after="0" w:line="240" w:lineRule="auto"/>
      <w:jc w:val="both"/>
    </w:pPr>
    <w:rPr>
      <w:sz w:val="18"/>
    </w:rPr>
  </w:style>
  <w:style w:type="paragraph" w:styleId="Naslov1">
    <w:name w:val="heading 1"/>
    <w:basedOn w:val="Navaden"/>
    <w:next w:val="Navaden"/>
    <w:link w:val="Naslov1Znak"/>
    <w:uiPriority w:val="13"/>
    <w:semiHidden/>
    <w:qFormat/>
    <w:rsid w:val="002040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A4133" w:themeColor="accent1" w:themeShade="BF"/>
      <w:sz w:val="32"/>
      <w:szCs w:val="3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semiHidden/>
    <w:rsid w:val="00D8261F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semiHidden/>
    <w:rsid w:val="00FB76F6"/>
  </w:style>
  <w:style w:type="paragraph" w:styleId="Noga">
    <w:name w:val="footer"/>
    <w:basedOn w:val="Navaden"/>
    <w:link w:val="NogaZnak"/>
    <w:uiPriority w:val="99"/>
    <w:rsid w:val="00D8261F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FB76F6"/>
  </w:style>
  <w:style w:type="paragraph" w:customStyle="1" w:styleId="DTitre">
    <w:name w:val="D_Titre"/>
    <w:basedOn w:val="Navaden"/>
    <w:next w:val="DSous-titre"/>
    <w:uiPriority w:val="2"/>
    <w:qFormat/>
    <w:rsid w:val="000927B0"/>
    <w:pPr>
      <w:spacing w:line="156" w:lineRule="auto"/>
      <w:jc w:val="left"/>
    </w:pPr>
    <w:rPr>
      <w:rFonts w:asciiTheme="majorHAnsi" w:hAnsiTheme="majorHAnsi" w:cstheme="majorHAnsi"/>
      <w:b/>
      <w:bCs/>
      <w:caps/>
      <w:color w:val="646B52" w:themeColor="text2"/>
      <w:sz w:val="56"/>
      <w:szCs w:val="44"/>
    </w:rPr>
  </w:style>
  <w:style w:type="paragraph" w:customStyle="1" w:styleId="DSous-titre">
    <w:name w:val="D_Sous-titre"/>
    <w:basedOn w:val="Navaden"/>
    <w:next w:val="Navaden"/>
    <w:uiPriority w:val="3"/>
    <w:qFormat/>
    <w:rsid w:val="000927B0"/>
    <w:pPr>
      <w:spacing w:line="192" w:lineRule="auto"/>
      <w:jc w:val="left"/>
    </w:pPr>
    <w:rPr>
      <w:rFonts w:cstheme="majorHAnsi"/>
      <w:b/>
      <w:caps/>
      <w:color w:val="646B52" w:themeColor="text2"/>
      <w:sz w:val="28"/>
      <w:szCs w:val="20"/>
    </w:rPr>
  </w:style>
  <w:style w:type="paragraph" w:styleId="Odstavekseznama">
    <w:name w:val="List Paragraph"/>
    <w:basedOn w:val="Navaden"/>
    <w:uiPriority w:val="34"/>
    <w:semiHidden/>
    <w:qFormat/>
    <w:rsid w:val="0013184A"/>
    <w:pPr>
      <w:ind w:left="720"/>
      <w:contextualSpacing/>
    </w:pPr>
  </w:style>
  <w:style w:type="paragraph" w:customStyle="1" w:styleId="DPuceronde">
    <w:name w:val="D_Puce ronde"/>
    <w:basedOn w:val="Navaden"/>
    <w:uiPriority w:val="6"/>
    <w:qFormat/>
    <w:rsid w:val="00AE1E42"/>
    <w:pPr>
      <w:numPr>
        <w:numId w:val="1"/>
      </w:numPr>
      <w:ind w:left="170" w:hanging="170"/>
    </w:pPr>
    <w:rPr>
      <w:b/>
    </w:rPr>
  </w:style>
  <w:style w:type="table" w:styleId="Tabelamrea">
    <w:name w:val="Table Grid"/>
    <w:basedOn w:val="Navadnatabela"/>
    <w:uiPriority w:val="39"/>
    <w:rsid w:val="002278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Naturedudocument">
    <w:name w:val="D_Nature du document"/>
    <w:basedOn w:val="Navaden"/>
    <w:next w:val="DDate"/>
    <w:qFormat/>
    <w:rsid w:val="000927B0"/>
    <w:pPr>
      <w:jc w:val="right"/>
    </w:pPr>
    <w:rPr>
      <w:bCs/>
      <w:caps/>
      <w:color w:val="646B52" w:themeColor="text2"/>
      <w:sz w:val="24"/>
      <w:szCs w:val="30"/>
    </w:rPr>
  </w:style>
  <w:style w:type="paragraph" w:customStyle="1" w:styleId="DDate">
    <w:name w:val="D_Date"/>
    <w:basedOn w:val="DNaturedudocument"/>
    <w:next w:val="Navaden"/>
    <w:uiPriority w:val="1"/>
    <w:qFormat/>
    <w:rsid w:val="000927B0"/>
  </w:style>
  <w:style w:type="paragraph" w:customStyle="1" w:styleId="DIntertitre">
    <w:name w:val="D_Intertitre"/>
    <w:basedOn w:val="Navaden"/>
    <w:next w:val="Navaden"/>
    <w:uiPriority w:val="4"/>
    <w:qFormat/>
    <w:rsid w:val="00F97563"/>
    <w:pPr>
      <w:spacing w:before="240" w:line="192" w:lineRule="auto"/>
      <w:jc w:val="left"/>
    </w:pPr>
    <w:rPr>
      <w:rFonts w:asciiTheme="majorHAnsi" w:hAnsiTheme="majorHAnsi"/>
      <w:caps/>
      <w:color w:val="646B52" w:themeColor="text2"/>
      <w:sz w:val="24"/>
    </w:rPr>
  </w:style>
  <w:style w:type="paragraph" w:customStyle="1" w:styleId="DCitation">
    <w:name w:val="D_Citation"/>
    <w:basedOn w:val="Navaden"/>
    <w:next w:val="Navaden"/>
    <w:uiPriority w:val="7"/>
    <w:qFormat/>
    <w:rsid w:val="00F97563"/>
    <w:pPr>
      <w:spacing w:before="240"/>
    </w:pPr>
    <w:rPr>
      <w:rFonts w:ascii="Arial" w:hAnsi="Arial" w:cs="Arial"/>
      <w:b/>
      <w:bCs/>
      <w:i/>
      <w:iCs/>
      <w:color w:val="EC6528" w:themeColor="accent4"/>
      <w:sz w:val="26"/>
      <w:szCs w:val="26"/>
      <w:lang w:val="en-US"/>
    </w:rPr>
  </w:style>
  <w:style w:type="paragraph" w:customStyle="1" w:styleId="DTitreContact">
    <w:name w:val="D_Titre Contact"/>
    <w:basedOn w:val="Navaden"/>
    <w:next w:val="Navaden"/>
    <w:uiPriority w:val="8"/>
    <w:qFormat/>
    <w:rsid w:val="00A669BE"/>
    <w:pPr>
      <w:jc w:val="left"/>
    </w:pPr>
    <w:rPr>
      <w:rFonts w:ascii="Arial Black" w:hAnsi="Arial Black" w:cs="Arial Black"/>
      <w:caps/>
      <w:color w:val="646B52" w:themeColor="text2"/>
      <w:szCs w:val="18"/>
    </w:rPr>
  </w:style>
  <w:style w:type="paragraph" w:customStyle="1" w:styleId="DContact">
    <w:name w:val="D_Contact"/>
    <w:basedOn w:val="Navaden"/>
    <w:next w:val="Navaden"/>
    <w:uiPriority w:val="9"/>
    <w:qFormat/>
    <w:rsid w:val="00EA1BAC"/>
    <w:pPr>
      <w:jc w:val="left"/>
    </w:pPr>
    <w:rPr>
      <w:rFonts w:ascii="Arial" w:hAnsi="Arial" w:cs="Arial"/>
      <w:bCs/>
      <w:color w:val="646B52" w:themeColor="text2"/>
      <w:szCs w:val="18"/>
    </w:rPr>
  </w:style>
  <w:style w:type="paragraph" w:customStyle="1" w:styleId="DTitreNote">
    <w:name w:val="D_Titre Note"/>
    <w:basedOn w:val="Navaden"/>
    <w:uiPriority w:val="10"/>
    <w:qFormat/>
    <w:rsid w:val="00EA1BAC"/>
    <w:pPr>
      <w:framePr w:wrap="around" w:vAnchor="page" w:hAnchor="page" w:x="681" w:y="14743"/>
      <w:suppressOverlap/>
      <w:jc w:val="left"/>
    </w:pPr>
    <w:rPr>
      <w:rFonts w:ascii="Arial Black" w:hAnsi="Arial Black" w:cs="Arial Black"/>
      <w:i/>
      <w:iCs/>
      <w:caps/>
      <w:color w:val="646B52" w:themeColor="text2"/>
      <w:sz w:val="20"/>
      <w:szCs w:val="20"/>
    </w:rPr>
  </w:style>
  <w:style w:type="paragraph" w:customStyle="1" w:styleId="DNote">
    <w:name w:val="D_Note"/>
    <w:basedOn w:val="Navaden"/>
    <w:next w:val="DTitreNote"/>
    <w:uiPriority w:val="11"/>
    <w:qFormat/>
    <w:rsid w:val="00A669BE"/>
    <w:rPr>
      <w:rFonts w:ascii="Arial" w:hAnsi="Arial" w:cs="Arial"/>
      <w:i/>
      <w:iCs/>
      <w:color w:val="646B52" w:themeColor="text2"/>
      <w:szCs w:val="18"/>
    </w:rPr>
  </w:style>
  <w:style w:type="character" w:customStyle="1" w:styleId="Aucun">
    <w:name w:val="Aucun"/>
    <w:rsid w:val="002040F4"/>
    <w:rPr>
      <w:lang w:val="en-US"/>
    </w:rPr>
  </w:style>
  <w:style w:type="paragraph" w:customStyle="1" w:styleId="CorpsA">
    <w:name w:val="Corps A"/>
    <w:rsid w:val="002040F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 w:eastAsia="fr-FR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aslov1Znak">
    <w:name w:val="Naslov 1 Znak"/>
    <w:basedOn w:val="Privzetapisavaodstavka"/>
    <w:link w:val="Naslov1"/>
    <w:uiPriority w:val="13"/>
    <w:semiHidden/>
    <w:rsid w:val="002040F4"/>
    <w:rPr>
      <w:rFonts w:asciiTheme="majorHAnsi" w:eastAsiaTheme="majorEastAsia" w:hAnsiTheme="majorHAnsi" w:cstheme="majorBidi"/>
      <w:color w:val="3A4133" w:themeColor="accent1" w:themeShade="BF"/>
      <w:sz w:val="32"/>
      <w:szCs w:val="32"/>
    </w:rPr>
  </w:style>
  <w:style w:type="paragraph" w:styleId="NaslovTOC">
    <w:name w:val="TOC Heading"/>
    <w:next w:val="CorpsA"/>
    <w:rsid w:val="002040F4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 w:after="0"/>
    </w:pPr>
    <w:rPr>
      <w:rFonts w:ascii="Calibri Light" w:eastAsia="Calibri Light" w:hAnsi="Calibri Light" w:cs="Calibri Light"/>
      <w:color w:val="2F5496"/>
      <w:sz w:val="32"/>
      <w:szCs w:val="32"/>
      <w:u w:color="2F5496"/>
      <w:bdr w:val="nil"/>
      <w:lang w:eastAsia="fr-FR"/>
    </w:rPr>
  </w:style>
  <w:style w:type="paragraph" w:styleId="Kazalovsebine1">
    <w:name w:val="toc 1"/>
    <w:next w:val="CorpsA"/>
    <w:rsid w:val="002040F4"/>
    <w:pPr>
      <w:pBdr>
        <w:top w:val="nil"/>
        <w:left w:val="nil"/>
        <w:bottom w:val="nil"/>
        <w:right w:val="nil"/>
        <w:between w:val="nil"/>
        <w:bar w:val="nil"/>
      </w:pBdr>
      <w:spacing w:after="100"/>
      <w:outlineLvl w:val="0"/>
    </w:pPr>
    <w:rPr>
      <w:rFonts w:ascii="Calibri" w:eastAsia="Arial Unicode MS" w:hAnsi="Calibri" w:cs="Arial Unicode MS"/>
      <w:b/>
      <w:bCs/>
      <w:color w:val="0000FF"/>
      <w:sz w:val="24"/>
      <w:szCs w:val="24"/>
      <w:u w:val="single" w:color="0000FF"/>
      <w:bdr w:val="nil"/>
      <w:lang w:eastAsia="fr-FR"/>
    </w:rPr>
  </w:style>
  <w:style w:type="paragraph" w:styleId="Kazalovsebine2">
    <w:name w:val="toc 2"/>
    <w:next w:val="CorpsA"/>
    <w:rsid w:val="002040F4"/>
    <w:pPr>
      <w:pBdr>
        <w:top w:val="nil"/>
        <w:left w:val="nil"/>
        <w:bottom w:val="nil"/>
        <w:right w:val="nil"/>
        <w:between w:val="nil"/>
        <w:bar w:val="nil"/>
      </w:pBdr>
      <w:spacing w:after="100"/>
      <w:ind w:left="216"/>
    </w:pPr>
    <w:rPr>
      <w:rFonts w:ascii="Calibri" w:eastAsia="Arial Unicode MS" w:hAnsi="Calibri" w:cs="Arial Unicode MS"/>
      <w:b/>
      <w:bCs/>
      <w:caps/>
      <w:color w:val="000000"/>
      <w:u w:val="single" w:color="000000"/>
      <w:bdr w:val="nil"/>
      <w:lang w:eastAsia="fr-FR"/>
    </w:rPr>
  </w:style>
  <w:style w:type="paragraph" w:customStyle="1" w:styleId="Default">
    <w:name w:val="Default"/>
    <w:rsid w:val="00FF2A0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povezava">
    <w:name w:val="Hyperlink"/>
    <w:basedOn w:val="Privzetapisavaodstavka"/>
    <w:uiPriority w:val="99"/>
    <w:semiHidden/>
    <w:unhideWhenUsed/>
    <w:rsid w:val="00003638"/>
    <w:rPr>
      <w:color w:val="0000FF"/>
      <w:u w:val="single"/>
    </w:rPr>
  </w:style>
  <w:style w:type="paragraph" w:customStyle="1" w:styleId="xmsonormal">
    <w:name w:val="x_msonormal"/>
    <w:basedOn w:val="Navaden"/>
    <w:rsid w:val="00003638"/>
    <w:pPr>
      <w:jc w:val="left"/>
    </w:pPr>
    <w:rPr>
      <w:rFonts w:ascii="Calibri" w:hAnsi="Calibri" w:cs="Calibri"/>
      <w:sz w:val="22"/>
      <w:lang w:eastAsia="fr-FR"/>
    </w:rPr>
  </w:style>
  <w:style w:type="character" w:styleId="Pripombasklic">
    <w:name w:val="annotation reference"/>
    <w:basedOn w:val="Privzetapisavaodstavka"/>
    <w:uiPriority w:val="99"/>
    <w:semiHidden/>
    <w:rsid w:val="00383F57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rsid w:val="00383F57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383F57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rsid w:val="00383F57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383F57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rsid w:val="00383F57"/>
    <w:rPr>
      <w:rFonts w:ascii="Segoe UI" w:hAnsi="Segoe UI" w:cs="Segoe UI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383F57"/>
    <w:rPr>
      <w:rFonts w:ascii="Segoe UI" w:hAnsi="Segoe UI" w:cs="Segoe UI"/>
      <w:sz w:val="18"/>
      <w:szCs w:val="18"/>
    </w:rPr>
  </w:style>
  <w:style w:type="paragraph" w:styleId="Revizija">
    <w:name w:val="Revision"/>
    <w:hidden/>
    <w:uiPriority w:val="99"/>
    <w:semiHidden/>
    <w:rsid w:val="00383F57"/>
    <w:pPr>
      <w:spacing w:after="0" w:line="240" w:lineRule="auto"/>
    </w:pPr>
    <w:rPr>
      <w:sz w:val="18"/>
    </w:rPr>
  </w:style>
  <w:style w:type="paragraph" w:customStyle="1" w:styleId="xxxmsonormal">
    <w:name w:val="x_x_x_msonormal"/>
    <w:basedOn w:val="Navaden"/>
    <w:rsid w:val="00786A24"/>
    <w:pPr>
      <w:jc w:val="left"/>
    </w:pPr>
    <w:rPr>
      <w:rFonts w:ascii="Calibri" w:hAnsi="Calibri" w:cs="Calibri"/>
      <w:sz w:val="22"/>
      <w:lang w:eastAsia="fr-FR"/>
    </w:rPr>
  </w:style>
  <w:style w:type="paragraph" w:customStyle="1" w:styleId="xxxdefault">
    <w:name w:val="x_x_x_default"/>
    <w:basedOn w:val="Navaden"/>
    <w:rsid w:val="00786A24"/>
    <w:pPr>
      <w:autoSpaceDE w:val="0"/>
      <w:autoSpaceDN w:val="0"/>
      <w:jc w:val="left"/>
    </w:pPr>
    <w:rPr>
      <w:rFonts w:ascii="Arial" w:hAnsi="Arial" w:cs="Arial"/>
      <w:color w:val="000000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2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1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189497\OneDrive%20-%20Alliance\Bureau\Dacia%20Modele%20Communique%20de%20Presse%20v1.dotx" TargetMode="External"/></Relationships>
</file>

<file path=word/theme/theme1.xml><?xml version="1.0" encoding="utf-8"?>
<a:theme xmlns:a="http://schemas.openxmlformats.org/drawingml/2006/main" name="Thème Office">
  <a:themeElements>
    <a:clrScheme name="Dacia">
      <a:dk1>
        <a:srgbClr val="000000"/>
      </a:dk1>
      <a:lt1>
        <a:srgbClr val="FFFFFF"/>
      </a:lt1>
      <a:dk2>
        <a:srgbClr val="646B52"/>
      </a:dk2>
      <a:lt2>
        <a:srgbClr val="D6D2C4"/>
      </a:lt2>
      <a:accent1>
        <a:srgbClr val="4E5844"/>
      </a:accent1>
      <a:accent2>
        <a:srgbClr val="B9412D"/>
      </a:accent2>
      <a:accent3>
        <a:srgbClr val="D6D2C4"/>
      </a:accent3>
      <a:accent4>
        <a:srgbClr val="EC6528"/>
      </a:accent4>
      <a:accent5>
        <a:srgbClr val="B3CC23"/>
      </a:accent5>
      <a:accent6>
        <a:srgbClr val="E2E2E0"/>
      </a:accent6>
      <a:hlink>
        <a:srgbClr val="646B52"/>
      </a:hlink>
      <a:folHlink>
        <a:srgbClr val="D6D2C4"/>
      </a:folHlink>
    </a:clrScheme>
    <a:fontScheme name="Dacia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Dacia Modele Communique de Presse v1</Template>
  <TotalTime>0</TotalTime>
  <Pages>6</Pages>
  <Words>22</Words>
  <Characters>126</Characters>
  <Application>Microsoft Office Word</Application>
  <DocSecurity>0</DocSecurity>
  <Lines>1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Dacia Press Team</dc:creator>
  <cp:lastModifiedBy>Marko</cp:lastModifiedBy>
  <cp:revision>2</cp:revision>
  <cp:lastPrinted>2021-06-18T08:48:00Z</cp:lastPrinted>
  <dcterms:created xsi:type="dcterms:W3CDTF">2021-12-24T05:14:00Z</dcterms:created>
  <dcterms:modified xsi:type="dcterms:W3CDTF">2021-12-24T05:14:00Z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0x010100E393DC78D6B4B34BB7E1238EED1CB171</vt:lpwstr>
  </property>
  <property fmtid="{D5CDD505-2E9C-101B-9397-08002B2CF9AE}" pid="3" name="MSIP_Label_fd1c0902-ed92-4fed-896d-2e7725de02d4_Enabled">
    <vt:lpwstr>true</vt:lpwstr>
  </property>
  <property fmtid="{D5CDD505-2E9C-101B-9397-08002B2CF9AE}" pid="4" name="MSIP_Label_fd1c0902-ed92-4fed-896d-2e7725de02d4_SetDate">
    <vt:lpwstr>2021-12-23T13:23:16Z</vt:lpwstr>
  </property>
  <property fmtid="{D5CDD505-2E9C-101B-9397-08002B2CF9AE}" pid="5" name="MSIP_Label_fd1c0902-ed92-4fed-896d-2e7725de02d4_Method">
    <vt:lpwstr>Standard</vt:lpwstr>
  </property>
  <property fmtid="{D5CDD505-2E9C-101B-9397-08002B2CF9AE}" pid="6" name="MSIP_Label_fd1c0902-ed92-4fed-896d-2e7725de02d4_Name">
    <vt:lpwstr>Anyone (not protected)</vt:lpwstr>
  </property>
  <property fmtid="{D5CDD505-2E9C-101B-9397-08002B2CF9AE}" pid="7" name="MSIP_Label_fd1c0902-ed92-4fed-896d-2e7725de02d4_SiteId">
    <vt:lpwstr>d6b0bbee-7cd9-4d60-bce6-4a67b543e2ae</vt:lpwstr>
  </property>
  <property fmtid="{D5CDD505-2E9C-101B-9397-08002B2CF9AE}" pid="8" name="MSIP_Label_fd1c0902-ed92-4fed-896d-2e7725de02d4_ActionId">
    <vt:lpwstr>940fd498-e5cd-47b4-83de-d8e820bbf7d1</vt:lpwstr>
  </property>
  <property fmtid="{D5CDD505-2E9C-101B-9397-08002B2CF9AE}" pid="9" name="MSIP_Label_fd1c0902-ed92-4fed-896d-2e7725de02d4_ContentBits">
    <vt:lpwstr>2</vt:lpwstr>
  </property>
</Properties>
</file>